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8E814C" w14:textId="35DE4F0B" w:rsidR="00E06E9E" w:rsidRDefault="00025570" w:rsidP="00AF4019">
      <w:pPr>
        <w:tabs>
          <w:tab w:val="center" w:pos="4513"/>
          <w:tab w:val="right" w:pos="9026"/>
        </w:tabs>
        <w:spacing w:after="0" w:line="240" w:lineRule="auto"/>
        <w:jc w:val="center"/>
        <w:rPr>
          <w:rFonts w:ascii="Times New Roman" w:hAnsi="Times New Roman"/>
          <w:b/>
          <w:noProof/>
          <w:sz w:val="24"/>
          <w:szCs w:val="24"/>
          <w:lang w:eastAsia="en-GB"/>
        </w:rPr>
      </w:pPr>
      <w:r>
        <w:rPr>
          <w:rFonts w:ascii="Times New Roman" w:hAnsi="Times New Roman"/>
          <w:b/>
          <w:noProof/>
          <w:sz w:val="24"/>
          <w:szCs w:val="24"/>
          <w:lang w:eastAsia="en-GB"/>
        </w:rPr>
        <w:t>A</w:t>
      </w:r>
      <w:r w:rsidRPr="00025570">
        <w:rPr>
          <w:rFonts w:ascii="Times New Roman" w:hAnsi="Times New Roman" w:hint="eastAsia"/>
          <w:b/>
          <w:noProof/>
          <w:sz w:val="24"/>
          <w:szCs w:val="24"/>
          <w:lang w:eastAsia="en-GB"/>
        </w:rPr>
        <w:t>dditional</w:t>
      </w:r>
      <w:r>
        <w:rPr>
          <w:rFonts w:ascii="Times New Roman" w:hAnsi="Times New Roman"/>
          <w:b/>
          <w:noProof/>
          <w:sz w:val="24"/>
          <w:szCs w:val="24"/>
          <w:lang w:eastAsia="en-GB"/>
        </w:rPr>
        <w:t xml:space="preserve"> file</w:t>
      </w:r>
      <w:r w:rsidR="008638E4" w:rsidRPr="003771AF">
        <w:rPr>
          <w:rFonts w:ascii="Times New Roman" w:hAnsi="Times New Roman"/>
          <w:b/>
          <w:noProof/>
          <w:sz w:val="24"/>
          <w:szCs w:val="24"/>
          <w:lang w:eastAsia="en-GB"/>
        </w:rPr>
        <w:t xml:space="preserve"> </w:t>
      </w:r>
      <w:r w:rsidR="003C7A6A">
        <w:rPr>
          <w:rFonts w:ascii="Times New Roman" w:hAnsi="Times New Roman"/>
          <w:b/>
          <w:noProof/>
          <w:sz w:val="24"/>
          <w:szCs w:val="24"/>
          <w:lang w:eastAsia="en-GB"/>
        </w:rPr>
        <w:t>2.</w:t>
      </w:r>
      <w:r w:rsidR="008638E4" w:rsidRPr="003771AF">
        <w:rPr>
          <w:rFonts w:ascii="Times New Roman" w:hAnsi="Times New Roman"/>
          <w:b/>
          <w:noProof/>
          <w:sz w:val="24"/>
          <w:szCs w:val="24"/>
          <w:lang w:eastAsia="en-GB"/>
        </w:rPr>
        <w:t xml:space="preserve"> Search strategy</w:t>
      </w:r>
      <w:r w:rsidR="00315522">
        <w:rPr>
          <w:rFonts w:ascii="Times New Roman" w:hAnsi="Times New Roman"/>
          <w:b/>
          <w:noProof/>
          <w:sz w:val="24"/>
          <w:szCs w:val="24"/>
          <w:lang w:eastAsia="en-GB"/>
        </w:rPr>
        <w:t xml:space="preserve"> </w:t>
      </w:r>
      <w:bookmarkStart w:id="0" w:name="_GoBack"/>
      <w:bookmarkEnd w:id="0"/>
    </w:p>
    <w:p w14:paraId="5B6427D8" w14:textId="76FD8970" w:rsidR="00AF4019" w:rsidRDefault="008638E4" w:rsidP="00AF4019">
      <w:pPr>
        <w:tabs>
          <w:tab w:val="center" w:pos="4513"/>
          <w:tab w:val="right" w:pos="9026"/>
        </w:tabs>
        <w:spacing w:after="0" w:line="240" w:lineRule="auto"/>
        <w:jc w:val="center"/>
        <w:rPr>
          <w:rStyle w:val="Strong"/>
          <w:rFonts w:ascii="Times New Roman" w:eastAsiaTheme="minorEastAsia" w:hAnsi="Times New Roman"/>
          <w:sz w:val="16"/>
          <w:szCs w:val="16"/>
        </w:rPr>
      </w:pPr>
      <w:r w:rsidRPr="003771AF">
        <w:rPr>
          <w:rFonts w:ascii="Times New Roman" w:hAnsi="Times New Roman"/>
          <w:b/>
          <w:noProof/>
          <w:sz w:val="24"/>
          <w:szCs w:val="24"/>
          <w:lang w:eastAsia="en-GB"/>
        </w:rPr>
        <w:t xml:space="preserve"> </w:t>
      </w:r>
    </w:p>
    <w:p w14:paraId="29AF4B88" w14:textId="728109DC" w:rsidR="00454654" w:rsidRPr="003E1952" w:rsidRDefault="00454654" w:rsidP="00AF4019">
      <w:pPr>
        <w:tabs>
          <w:tab w:val="center" w:pos="4513"/>
          <w:tab w:val="right" w:pos="9026"/>
        </w:tabs>
        <w:spacing w:after="0" w:line="240" w:lineRule="auto"/>
        <w:jc w:val="both"/>
        <w:rPr>
          <w:rStyle w:val="Strong"/>
          <w:rFonts w:ascii="Times New Roman" w:eastAsiaTheme="minorEastAsia" w:hAnsi="Times New Roman"/>
          <w:sz w:val="20"/>
          <w:szCs w:val="20"/>
        </w:rPr>
      </w:pPr>
      <w:r w:rsidRPr="003E1952">
        <w:rPr>
          <w:rStyle w:val="Strong"/>
          <w:rFonts w:ascii="Times New Roman" w:hAnsi="Times New Roman"/>
          <w:bCs w:val="0"/>
          <w:sz w:val="20"/>
          <w:szCs w:val="20"/>
        </w:rPr>
        <w:t>(</w:t>
      </w:r>
      <w:r w:rsidRPr="003E1952">
        <w:rPr>
          <w:rFonts w:ascii="Times New Roman" w:hAnsi="Times New Roman"/>
          <w:sz w:val="20"/>
          <w:szCs w:val="20"/>
        </w:rPr>
        <w:t xml:space="preserve">(("support needs"[tw] OR "support need"[tw] OR "care needs"[tw] OR "care need"[tw] OR "mental health needs"[tw] OR "mental health need"[tw] OR "advance care planning needs"[tw] OR "care planning needs"[tw] OR "information need"[tw] OR "information needs"[tw] OR "unmet health care need"[tw] OR "unmet health care needs"[tw] OR "unmet healthcare need"[tw] OR "unmet healthcare needs"[tw] OR "unmet need"[tw] OR "unmet needs"[tw] OR "health care need"[tw] OR "health care needs"[tw] OR "healthcare need"[tw] OR "healthcare needs"[tw] OR "Needs Assessment"[Mesh] OR "Needs Assessment"[tw] OR "need assessment"[tw] OR "perceived need"[tw] OR "perceived needs"[tw] OR "unperceived need"[tw] OR "unperceived needs"[tw] OR "assessing need"[tw] OR "assessing needs"[tw] OR "assessed need"[tw] OR "assessed needs"[tw] OR "supportive care need"[tw] OR "supportive care needs"[tw] OR "Hope"[Mesh] OR "hope"[tw] OR "hopes"[tw] OR "hopefulness"[tw] OR "patient experience"[tw] OR "patients experience"[tw] OR "patient's experience"[tw] OR "patients' experience"[tw] OR "patient experiences"[tw] OR "patients experiences"[tw] OR "patient's experiences"[tw] OR "patients' experiences"[tw] OR "personal experience"[tw] OR "personal experiences"[tw] OR "Patient Satisfaction"[Mesh] OR "patient satisfaction"[tw] OR "patients satisfaction"[tw] OR "patient's satisfaction"[tw] OR "patients' satisfaction"[tw] OR "patient satisfactions"[tw] OR "patients satisfactions"[tw] OR "patient's satisfactions"[tw] OR "patients' satisfactions"[tw] OR "personal satisfaction"[tw] OR "personal satisfactions"[tw] OR "patient perception"[tw] OR "patients perception"[tw] OR "patient's perception"[tw] OR "patients' perception"[tw] OR "patient perceptions"[tw] OR "patients perceptions"[tw] OR "patient's perceptions"[tw] OR "patients' perceptions"[tw] OR "personal perception"[tw] OR "personal perceptions"[tw] OR "Patient Preference"[Mesh] OR "patient preference"[tw] OR "patients preference"[tw] OR "patient's preference"[tw] OR "patients' preference"[tw] OR "patient preferences"[tw] OR "patients preferences"[tw] OR "patient's preferences"[tw] OR "patients' preferences"[tw] OR "personal preference"[tw] OR "personal preferences"[tw] OR "patient utility"[tw] OR "patients utility"[tw] OR "patient's utility"[tw] OR "patients' utility"[tw] OR "patient utilities"[tw] OR "patients utilities"[tw] OR "patient's utilities"[tw] OR "patients' utilities"[tw] OR "personal utility"[tw] OR "personal utilities"[tw] OR "patient attitude"[tw] OR "patients attitude"[tw] OR "patient's attitude"[tw] OR "patients' attitude"[tw] OR "patient attitudes"[tw] OR "patients attitudes"[tw] OR "patient's attitudes"[tw] OR "patients' attitudes"[tw] OR "personal attitude"[tw] OR "personal attitudes"[tw] OR "patient expectation"[tw] OR "patients expectation"[tw] OR "patient's expectation"[tw] OR "patients' expectation"[tw] OR "patient expectations"[tw] OR "patients expectations"[tw] OR "patient's expectations"[tw] OR "patients' expectations"[tw] OR "personal expectation"[tw] OR "personal expectations"[tw] OR "patient willing"[tw] OR "patients willing"[tw] OR "patient's willing"[tw] OR "patients' willing"[tw] OR "patient willings"[tw] OR "patients willings"[tw] OR "patient's willings"[tw] OR "patients' willings"[tw] OR "personal willing"[tw] OR "personal willings"[tw] OR "patient willingness"[tw] OR "patients willingness"[tw] OR "patient's willingness"[tw] OR "patients' willingness"[tw] OR "patient willingnesss"[tw] OR "patients willingnesss"[tw] OR "patient's willingnesss"[tw] OR "patients' willingnesss"[tw] OR "personal willingness"[tw] OR "personal willingnesss"[tw] OR "patient value"[tw] OR "patients value"[tw] OR "patient's value"[tw] OR "patients' value"[tw] OR "patient values"[tw] OR "patients values"[tw] OR "patient's values"[tw] OR "patients' values"[tw] OR "personal value"[tw] OR "personal values"[tw] OR "patient perspective"[tw] OR "patients perspective"[tw] OR "patient's perspective"[tw] OR "patients' perspective"[tw] OR "patient perspectives"[tw] OR "patients perspectives"[tw] OR "patient's perspectives"[tw] OR "patients' perspectives"[tw] OR "personal perspective"[tw] OR "personal perspectives"[tw] OR "patient view"[tw] OR "patients view"[tw] OR "patient's view"[tw] OR "patients' view"[tw] OR "patient views"[tw] OR "patients views"[tw] OR "patient's views"[tw] OR "patients' views"[tw] OR "personal view"[tw] OR "personal views"[tw] OR "patient understanding"[tw] OR "patients understanding"[tw] OR "patient's understanding"[tw] OR "patients' understanding"[tw] OR "patient understandings"[tw] OR "patients understandings"[tw] OR "patient's understandings"[tw] OR "patients' understandings"[tw] OR "personal understanding"[tw] OR "personal understandings"[tw] OR "patient knowledge"[tw] OR "patients knowledge"[tw] OR "patient's knowledge"[tw] OR "patients' knowledge"[tw] OR "patient knowledges"[tw] OR "patients knowledges"[tw] OR "patient's knowledges"[tw] OR "patients' knowledges"[tw] OR "personal knowledge"[tw] OR "personal knowledges"[tw] OR "Health Literacy"[Mesh] OR "Health Literacy"[tw]) AND  </w:t>
      </w:r>
      <w:r w:rsidRPr="003E1952">
        <w:rPr>
          <w:rStyle w:val="Strong"/>
          <w:rFonts w:ascii="Times New Roman" w:hAnsi="Times New Roman"/>
          <w:b w:val="0"/>
          <w:bCs w:val="0"/>
          <w:sz w:val="20"/>
          <w:szCs w:val="20"/>
        </w:rPr>
        <w:t xml:space="preserve">("Renal Insufficiency, Chronic"[majr] OR "chronic kidney disease"[ti] OR "chronic kidney diseases"[ti] OR "chronic renal disease"[ti] OR "chronic renal diseases"[ti] OR "chronic kidney failure"[ti] OR "chronic renal failure"[ti] OR "frasier syndrome"[ti] OR "chronic kidney"[ti] OR "chronic renal"[ti] OR "CKD"[ti] OR (("Kidney Diseases"[majr] OR "kidney disease"[ti] OR "kidney diseases"[ti] OR "renal disease"[ti] OR "renal diseases"[ti]) AND ("Chronic Disease"[majr] OR "chronic"[ti] OR chronic*[ti])) OR "Kidney Diseases"[majr] OR "kidney disease"[ti] OR "kidney injury"[ti] OR "kidney disorder"[ti] OR "kidney insufficiency"[ti] OR "kidney failure"[ti] OR "kidney transplantation"[ti] OR "kidney transplant"[ti] OR "renal disease"[ti] OR "renal injury"[ti] OR "renal disorder"[ti] OR "renal insufficiency"[ti] OR "renal failure"[ti] OR "renal transplantation"[ti] OR "renal transplant"[ti] OR "dialysis"[ti] OR "kidney diseases"[ti] OR "kidney injuries"[ti] OR "kidney disorders"[ti] OR </w:t>
      </w:r>
      <w:r w:rsidRPr="003E1952">
        <w:rPr>
          <w:rStyle w:val="Strong"/>
          <w:rFonts w:ascii="Times New Roman" w:hAnsi="Times New Roman"/>
          <w:b w:val="0"/>
          <w:bCs w:val="0"/>
          <w:sz w:val="20"/>
          <w:szCs w:val="20"/>
        </w:rPr>
        <w:lastRenderedPageBreak/>
        <w:t xml:space="preserve">"kidney transplants"[ti] OR "renal diseases"[ti] OR "renal injuries"[ti] OR "renal disorders"[ti] OR "renal transplants"[ti] OR "dialysis"[ti] OR "Renal Dialysis"[majr] OR "hemodialysis"[ti] OR "hemodialysis"[ti])) </w:t>
      </w:r>
      <w:r w:rsidRPr="003E1952">
        <w:rPr>
          <w:rStyle w:val="Strong"/>
          <w:rFonts w:ascii="Times New Roman" w:hAnsi="Times New Roman"/>
          <w:bCs w:val="0"/>
          <w:sz w:val="20"/>
          <w:szCs w:val="20"/>
        </w:rPr>
        <w:t xml:space="preserve">OR </w:t>
      </w:r>
      <w:r w:rsidRPr="003E1952">
        <w:rPr>
          <w:rFonts w:ascii="Times New Roman" w:hAnsi="Times New Roman"/>
          <w:sz w:val="20"/>
          <w:szCs w:val="20"/>
        </w:rPr>
        <w:t xml:space="preserve">(("support needs"[ti] OR "support need"[ti] OR "care needs"[ti] OR "care need"[ti] OR "mental health needs"[ti] OR "mental health need"[ti] OR "advance care planning needs"[ti] OR "care planning needs"[ti] OR "information need"[ti] OR "information needs"[ti] OR "unmet health care need"[ti] OR "unmet health care needs"[ti] OR "unmet healthcare need"[ti] OR "unmet healthcare needs"[ti] OR "unmet need"[ti] OR "unmet needs"[ti] OR "health care need"[ti] OR "health care needs"[ti] OR "healthcare need"[ti] OR "healthcare needs"[ti] OR "Needs Assessment"[majr] OR "Needs Assessment"[ti] OR "need assessment"[ti] OR "perceived need"[ti] OR "perceived needs"[ti] OR "unperceived need"[ti] OR "unperceived needs"[ti] OR "assessing need"[ti] OR "assessing needs"[ti] OR "assessed need"[ti] OR "assessed needs"[ti] OR "supportive care need"[ti] OR "supportive care needs"[ti] OR "Hope"[majr] OR "hope"[ti] OR "hopes"[ti] OR "hopefulness"[ti] OR "patient experience"[ti] OR "patients experience"[ti] OR "patient's experience"[ti] OR "patients' experience"[ti] OR "patient experiences"[ti] OR "patients experiences"[ti] OR "patient's experiences"[ti] OR "patients' experiences"[ti] OR "personal experience"[ti] OR "personal experiences"[ti] OR "Patient Satisfaction"[majr] OR "patient satisfaction"[ti] OR "patients satisfaction"[ti] OR "patient's satisfaction"[ti] OR "patients' satisfaction"[ti] OR "patient satisfactions"[ti] OR "patients satisfactions"[ti] OR "patient's satisfactions"[ti] OR "patients' satisfactions"[ti] OR "personal satisfaction"[ti] OR "personal satisfactions"[ti] OR "patient perception"[ti] OR "patients perception"[ti] OR "patient's perception"[ti] OR "patients' perception"[ti] OR "patient perceptions"[ti] OR "patients perceptions"[ti] OR "patient's perceptions"[ti] OR "patients' perceptions"[ti] OR "personal perception"[ti] OR "personal perceptions"[ti] OR "Patient Preference"[majr] OR "patient preference"[ti] OR "patients preference"[ti] OR "patient's preference"[ti] OR "patients' preference"[ti] OR "patient preferences"[ti] OR "patients preferences"[ti] OR "patient's preferences"[ti] OR "patients' preferences"[ti] OR "personal preference"[ti] OR "personal preferences"[ti] OR "patient utility"[ti] OR "patients utility"[ti] OR "patient's utility"[ti] OR "patients' utility"[ti] OR "patient utilities"[ti] OR "patients utilities"[ti] OR "patient's utilities"[ti] OR "patients' utilities"[ti] OR "personal utility"[ti] OR "personal utilities"[ti] OR "patient attitude"[ti] OR "patients attitude"[ti] OR "patient's attitude"[ti] OR "patients' attitude"[ti] OR "patient attitudes"[ti] OR "patients attitudes"[ti] OR "patient's attitudes"[ti] OR "patients' attitudes"[ti] OR "personal attitude"[ti] OR "personal attitudes"[ti] OR "patient expectation"[ti] OR "patients expectation"[ti] OR "patient's expectation"[ti] OR "patients' expectation"[ti] OR "patient expectations"[ti] OR "patients expectations"[ti] OR "patient's expectations"[ti] OR "patients' expectations"[ti] OR "personal expectation"[ti] OR "personal expectations"[ti] OR "patient willing"[ti] OR "patients willing"[ti] OR "patient's willing"[ti] OR "patients' willing"[ti] OR "patient willings"[ti] OR "patients willings"[ti] OR "patient's willings"[ti] OR "patients' willings"[ti] OR "personal willing"[ti] OR "personal willings"[ti] OR "patient willingness"[ti] OR "patients willingness"[ti] OR "patient's willingness"[ti] OR "patients' willingness"[ti] OR "patient willingnesss"[ti] OR "patients willingnesss"[ti] OR "patient's willingnesss"[ti] OR "patients' willingnesss"[ti] OR "personal willingness"[ti] OR "personal willingnesss"[ti] OR "patient value"[ti] OR "patients value"[ti] OR "patient's value"[ti] OR "patients' value"[ti] OR "patient values"[ti] OR "patients values"[ti] OR "patient's values"[ti] OR "patients' values"[ti] OR "personal value"[ti] OR "personal values"[ti] OR "patient perspective"[ti] OR "patients perspective"[ti] OR "patient's perspective"[ti] OR "patients' perspective"[ti] OR "patient perspectives"[ti] OR "patients perspectives"[ti] OR "patient's perspectives"[ti] OR "patients' perspectives"[ti] OR "personal perspective"[ti] OR "personal perspectives"[ti] OR "patient view"[ti] OR "patients view"[ti] OR "patient's view"[ti] OR "patients' view"[ti] OR "patient views"[ti] OR "patients views"[ti] OR "patient's views"[ti] OR "patients' views"[ti] OR "personal view"[ti] OR "personal views"[ti] OR "patient understanding"[ti] OR "patients understanding"[ti] OR "patient's understanding"[ti] OR "patients' understanding"[ti] OR "patient understandings"[ti] OR "patients understandings"[ti] OR "patient's understandings"[ti] OR "patients' understandings"[ti] OR "personal understanding"[ti] OR "personal understandings"[ti] OR "patient knowledge"[ti] OR "patients knowledge"[ti] OR "patient's knowledge"[ti] OR "patients' knowledge"[ti] OR "patient knowledges"[ti] OR "patients knowledges"[ti] OR "patient's knowledges"[ti] OR "patients' knowledges"[ti] OR "personal knowledge"[ti] OR "personal knowledges"[ti] OR "Health Literacy"[majr] OR "Health Literacy"[ti]) AND  </w:t>
      </w:r>
      <w:r w:rsidRPr="003E1952">
        <w:rPr>
          <w:rStyle w:val="Strong"/>
          <w:rFonts w:ascii="Times New Roman" w:hAnsi="Times New Roman"/>
          <w:b w:val="0"/>
          <w:bCs w:val="0"/>
          <w:sz w:val="20"/>
          <w:szCs w:val="20"/>
        </w:rPr>
        <w:t xml:space="preserve">("Renal Insufficiency, Chronic"[Mesh] OR "chronic kidney disease"[tw] OR "chronic kidney diseases"[tw] OR "chronic renal disease"[tw] OR "chronic renal diseases"[tw] OR "chronic kidney failure"[tw] OR "chronic renal failure"[tw] OR "frasier syndrome"[tw] OR "chronic kidney"[tw] OR "chronic renal"[tw] OR "CKD"[tw] OR (("Kidney Diseases"[mesh] OR "kidney disease"[tw] OR "kidney diseases"[tw] OR "renal disease"[tw] OR "renal diseases"[tw]) AND ("Chronic Disease"[mesh] OR "chronic"[tw] OR chronic*[tw])) OR "Kidney Diseases"[mesh] OR "kidney disease"[tw] OR "kidney injury"[tw] OR "kidney disorder"[tw] OR "kidney insufficiency"[tw] OR "kidney failure"[tw] OR "kidney transplantation"[tw] OR "kidney transplant"[tw] OR "renal disease"[tw] OR "renal injury"[tw] OR "renal disorder"[tw] OR "renal insufficiency"[tw] OR "renal failure"[tw] OR "renal transplantation"[tw] OR "renal transplant"[tw] OR "dialysis"[tw] OR "kidney diseases"[tw] OR "kidney injuries"[tw] OR "kidney disorders"[tw] OR "kidney transplants"[tw] OR "renal </w:t>
      </w:r>
      <w:r w:rsidRPr="003E1952">
        <w:rPr>
          <w:rStyle w:val="Strong"/>
          <w:rFonts w:ascii="Times New Roman" w:hAnsi="Times New Roman"/>
          <w:b w:val="0"/>
          <w:bCs w:val="0"/>
          <w:sz w:val="20"/>
          <w:szCs w:val="20"/>
        </w:rPr>
        <w:lastRenderedPageBreak/>
        <w:t>diseases"[tw] OR "renal injuries"[tw] OR "renal disorders"[tw] OR "renal transplants"[tw] OR "dialysis"[tw] OR "Renal Dialysis"[Mesh] OR "hemodialysis"[tw] OR "hemodialysis"[tw]))</w:t>
      </w:r>
      <w:r w:rsidRPr="003E1952">
        <w:rPr>
          <w:rStyle w:val="Strong"/>
          <w:rFonts w:ascii="Times New Roman" w:hAnsi="Times New Roman"/>
          <w:bCs w:val="0"/>
          <w:sz w:val="20"/>
          <w:szCs w:val="20"/>
        </w:rPr>
        <w:t xml:space="preserve">) </w:t>
      </w:r>
      <w:r w:rsidRPr="003E1952">
        <w:rPr>
          <w:rStyle w:val="Strong"/>
          <w:rFonts w:ascii="Times New Roman" w:hAnsi="Times New Roman"/>
          <w:b w:val="0"/>
          <w:bCs w:val="0"/>
          <w:sz w:val="20"/>
          <w:szCs w:val="20"/>
        </w:rPr>
        <w:t>NOT ("Animals"[mesh] NOT "Humans"[mesh]) AND (english[la] OR dutch[la] OR chinese[la])</w:t>
      </w:r>
    </w:p>
    <w:p w14:paraId="6951D720" w14:textId="77777777" w:rsidR="00546B73" w:rsidRDefault="002C2F3E"/>
    <w:sectPr w:rsidR="00546B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xusSans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exusSerif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29A40090"/>
    <w:lvl w:ilvl="0">
      <w:numFmt w:val="bullet"/>
      <w:lvlText w:val="*"/>
      <w:lvlJc w:val="left"/>
    </w:lvl>
  </w:abstractNum>
  <w:abstractNum w:abstractNumId="1" w15:restartNumberingAfterBreak="0">
    <w:nsid w:val="028F69EC"/>
    <w:multiLevelType w:val="hybridMultilevel"/>
    <w:tmpl w:val="23CEE61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177E81"/>
    <w:multiLevelType w:val="hybridMultilevel"/>
    <w:tmpl w:val="CC2C4F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E0B5E"/>
    <w:multiLevelType w:val="hybridMultilevel"/>
    <w:tmpl w:val="ABAA20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59668C"/>
    <w:multiLevelType w:val="hybridMultilevel"/>
    <w:tmpl w:val="BA32A1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4935B1"/>
    <w:multiLevelType w:val="hybridMultilevel"/>
    <w:tmpl w:val="0BA897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2208C3"/>
    <w:multiLevelType w:val="hybridMultilevel"/>
    <w:tmpl w:val="AE3A663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0043E9"/>
    <w:multiLevelType w:val="hybridMultilevel"/>
    <w:tmpl w:val="E42058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8EA60C7"/>
    <w:multiLevelType w:val="hybridMultilevel"/>
    <w:tmpl w:val="E780B4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0B6769"/>
    <w:multiLevelType w:val="hybridMultilevel"/>
    <w:tmpl w:val="C9F2EB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C4336A"/>
    <w:multiLevelType w:val="hybridMultilevel"/>
    <w:tmpl w:val="689EEC08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C6711E"/>
    <w:multiLevelType w:val="hybridMultilevel"/>
    <w:tmpl w:val="C7BE5F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ED4712"/>
    <w:multiLevelType w:val="hybridMultilevel"/>
    <w:tmpl w:val="B6F20D24"/>
    <w:lvl w:ilvl="0" w:tplc="EA3A346A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8932E674">
      <w:start w:val="1"/>
      <w:numFmt w:val="lowerLetter"/>
      <w:lvlText w:val="%2."/>
      <w:lvlJc w:val="left"/>
      <w:pPr>
        <w:ind w:left="1800" w:hanging="72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972A02"/>
    <w:multiLevelType w:val="hybridMultilevel"/>
    <w:tmpl w:val="B17EB5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5C5232"/>
    <w:multiLevelType w:val="hybridMultilevel"/>
    <w:tmpl w:val="1F542DC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1B271B2"/>
    <w:multiLevelType w:val="hybridMultilevel"/>
    <w:tmpl w:val="370E69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8B191E"/>
    <w:multiLevelType w:val="hybridMultilevel"/>
    <w:tmpl w:val="8A742C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53621C"/>
    <w:multiLevelType w:val="multilevel"/>
    <w:tmpl w:val="31668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F213B66"/>
    <w:multiLevelType w:val="hybridMultilevel"/>
    <w:tmpl w:val="CAD872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96692C"/>
    <w:multiLevelType w:val="multilevel"/>
    <w:tmpl w:val="0FC66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CBD60BB"/>
    <w:multiLevelType w:val="hybridMultilevel"/>
    <w:tmpl w:val="70EA54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00A6D62"/>
    <w:multiLevelType w:val="hybridMultilevel"/>
    <w:tmpl w:val="3236B65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ED74150"/>
    <w:multiLevelType w:val="hybridMultilevel"/>
    <w:tmpl w:val="DCF403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00064C"/>
    <w:multiLevelType w:val="hybridMultilevel"/>
    <w:tmpl w:val="D922886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3">
    <w:abstractNumId w:val="1"/>
  </w:num>
  <w:num w:numId="4">
    <w:abstractNumId w:val="22"/>
  </w:num>
  <w:num w:numId="5">
    <w:abstractNumId w:val="6"/>
  </w:num>
  <w:num w:numId="6">
    <w:abstractNumId w:val="9"/>
  </w:num>
  <w:num w:numId="7">
    <w:abstractNumId w:val="2"/>
  </w:num>
  <w:num w:numId="8">
    <w:abstractNumId w:val="19"/>
  </w:num>
  <w:num w:numId="9">
    <w:abstractNumId w:val="4"/>
  </w:num>
  <w:num w:numId="10">
    <w:abstractNumId w:val="18"/>
  </w:num>
  <w:num w:numId="11">
    <w:abstractNumId w:val="12"/>
  </w:num>
  <w:num w:numId="12">
    <w:abstractNumId w:val="23"/>
  </w:num>
  <w:num w:numId="13">
    <w:abstractNumId w:val="10"/>
  </w:num>
  <w:num w:numId="14">
    <w:abstractNumId w:val="3"/>
  </w:num>
  <w:num w:numId="15">
    <w:abstractNumId w:val="16"/>
  </w:num>
  <w:num w:numId="16">
    <w:abstractNumId w:val="21"/>
  </w:num>
  <w:num w:numId="17">
    <w:abstractNumId w:val="7"/>
  </w:num>
  <w:num w:numId="18">
    <w:abstractNumId w:val="5"/>
  </w:num>
  <w:num w:numId="19">
    <w:abstractNumId w:val="20"/>
  </w:num>
  <w:num w:numId="20">
    <w:abstractNumId w:val="11"/>
  </w:num>
  <w:num w:numId="21">
    <w:abstractNumId w:val="13"/>
  </w:num>
  <w:num w:numId="22">
    <w:abstractNumId w:val="17"/>
  </w:num>
  <w:num w:numId="23">
    <w:abstractNumId w:val="14"/>
  </w:num>
  <w:num w:numId="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cxMrEwNjMxMDKzNDJQ0lEKTi0uzszPAykwqgUAINo6BSwAAAA="/>
  </w:docVars>
  <w:rsids>
    <w:rsidRoot w:val="00B6162A"/>
    <w:rsid w:val="0000747D"/>
    <w:rsid w:val="00024AC3"/>
    <w:rsid w:val="00025570"/>
    <w:rsid w:val="00097196"/>
    <w:rsid w:val="001856CE"/>
    <w:rsid w:val="00241347"/>
    <w:rsid w:val="0024414A"/>
    <w:rsid w:val="002C2F3E"/>
    <w:rsid w:val="00315522"/>
    <w:rsid w:val="003C7A6A"/>
    <w:rsid w:val="003E1952"/>
    <w:rsid w:val="0044236C"/>
    <w:rsid w:val="00454654"/>
    <w:rsid w:val="00454F42"/>
    <w:rsid w:val="004610BF"/>
    <w:rsid w:val="00511CE7"/>
    <w:rsid w:val="0054319A"/>
    <w:rsid w:val="006B41CC"/>
    <w:rsid w:val="007D04A6"/>
    <w:rsid w:val="008638E4"/>
    <w:rsid w:val="008B72D6"/>
    <w:rsid w:val="00933D16"/>
    <w:rsid w:val="009718EB"/>
    <w:rsid w:val="009C6FE1"/>
    <w:rsid w:val="00AF4019"/>
    <w:rsid w:val="00AF55B6"/>
    <w:rsid w:val="00B36196"/>
    <w:rsid w:val="00B51A74"/>
    <w:rsid w:val="00B6162A"/>
    <w:rsid w:val="00BD0832"/>
    <w:rsid w:val="00D7066F"/>
    <w:rsid w:val="00D72A14"/>
    <w:rsid w:val="00E06E9E"/>
    <w:rsid w:val="00E32328"/>
    <w:rsid w:val="00EF3D51"/>
    <w:rsid w:val="00FB0CEE"/>
    <w:rsid w:val="00FC4EEF"/>
    <w:rsid w:val="00FF7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FDA9B"/>
  <w15:chartTrackingRefBased/>
  <w15:docId w15:val="{978EAC7C-813B-4A8F-A03E-DDAC9BB43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638E4"/>
    <w:rPr>
      <w:rFonts w:ascii="Calibri" w:eastAsia="Calibri" w:hAnsi="Calibri" w:cs="Times New Roman"/>
      <w:lang w:eastAsia="en-US"/>
    </w:rPr>
  </w:style>
  <w:style w:type="paragraph" w:styleId="Heading1">
    <w:name w:val="heading 1"/>
    <w:basedOn w:val="Normal"/>
    <w:link w:val="Heading1Char"/>
    <w:uiPriority w:val="9"/>
    <w:qFormat/>
    <w:rsid w:val="00454654"/>
    <w:pPr>
      <w:spacing w:before="100" w:beforeAutospacing="1" w:after="100" w:afterAutospacing="1" w:line="240" w:lineRule="auto"/>
      <w:outlineLvl w:val="0"/>
    </w:pPr>
    <w:rPr>
      <w:rFonts w:ascii="NexusSans" w:eastAsia="Times New Roman" w:hAnsi="NexusSans"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454654"/>
    <w:pPr>
      <w:spacing w:before="100" w:beforeAutospacing="1" w:after="100" w:afterAutospacing="1" w:line="240" w:lineRule="auto"/>
      <w:outlineLvl w:val="1"/>
    </w:pPr>
    <w:rPr>
      <w:rFonts w:ascii="NexusSans" w:eastAsia="Times New Roman" w:hAnsi="NexusSans"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454654"/>
    <w:pPr>
      <w:spacing w:before="100" w:beforeAutospacing="1" w:after="100" w:afterAutospacing="1" w:line="240" w:lineRule="auto"/>
      <w:outlineLvl w:val="2"/>
    </w:pPr>
    <w:rPr>
      <w:rFonts w:ascii="NexusSans" w:eastAsia="Times New Roman" w:hAnsi="NexusSans"/>
      <w:sz w:val="27"/>
      <w:szCs w:val="27"/>
      <w:lang w:eastAsia="en-GB"/>
    </w:rPr>
  </w:style>
  <w:style w:type="paragraph" w:styleId="Heading4">
    <w:name w:val="heading 4"/>
    <w:basedOn w:val="Normal"/>
    <w:link w:val="Heading4Char"/>
    <w:uiPriority w:val="9"/>
    <w:qFormat/>
    <w:rsid w:val="00454654"/>
    <w:pPr>
      <w:spacing w:before="100" w:beforeAutospacing="1" w:after="100" w:afterAutospacing="1" w:line="240" w:lineRule="auto"/>
      <w:outlineLvl w:val="3"/>
    </w:pPr>
    <w:rPr>
      <w:rFonts w:ascii="NexusSans" w:eastAsia="Times New Roman" w:hAnsi="NexusSans"/>
      <w:sz w:val="24"/>
      <w:szCs w:val="24"/>
      <w:lang w:eastAsia="en-GB"/>
    </w:rPr>
  </w:style>
  <w:style w:type="paragraph" w:styleId="Heading5">
    <w:name w:val="heading 5"/>
    <w:basedOn w:val="Normal"/>
    <w:link w:val="Heading5Char"/>
    <w:uiPriority w:val="9"/>
    <w:qFormat/>
    <w:rsid w:val="00454654"/>
    <w:pPr>
      <w:spacing w:before="100" w:beforeAutospacing="1" w:after="100" w:afterAutospacing="1" w:line="240" w:lineRule="auto"/>
      <w:outlineLvl w:val="4"/>
    </w:pPr>
    <w:rPr>
      <w:rFonts w:ascii="NexusSans" w:eastAsia="Times New Roman" w:hAnsi="NexusSans"/>
      <w:sz w:val="20"/>
      <w:szCs w:val="20"/>
      <w:lang w:eastAsia="en-GB"/>
    </w:rPr>
  </w:style>
  <w:style w:type="paragraph" w:styleId="Heading6">
    <w:name w:val="heading 6"/>
    <w:basedOn w:val="Normal"/>
    <w:link w:val="Heading6Char"/>
    <w:uiPriority w:val="9"/>
    <w:qFormat/>
    <w:rsid w:val="00454654"/>
    <w:pPr>
      <w:spacing w:before="100" w:beforeAutospacing="1" w:after="100" w:afterAutospacing="1" w:line="240" w:lineRule="auto"/>
      <w:outlineLvl w:val="5"/>
    </w:pPr>
    <w:rPr>
      <w:rFonts w:ascii="NexusSans" w:eastAsia="Times New Roman" w:hAnsi="NexusSans"/>
      <w:sz w:val="15"/>
      <w:szCs w:val="15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uiPriority w:val="22"/>
    <w:qFormat/>
    <w:rsid w:val="008638E4"/>
    <w:rPr>
      <w:b/>
      <w:bCs/>
    </w:rPr>
  </w:style>
  <w:style w:type="table" w:customStyle="1" w:styleId="TableGrid1">
    <w:name w:val="Table Grid1"/>
    <w:basedOn w:val="TableNormal"/>
    <w:uiPriority w:val="59"/>
    <w:qFormat/>
    <w:rsid w:val="008638E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454654"/>
    <w:rPr>
      <w:rFonts w:ascii="NexusSans" w:eastAsia="Times New Roman" w:hAnsi="NexusSans" w:cs="Times New Roman"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454654"/>
    <w:rPr>
      <w:rFonts w:ascii="NexusSans" w:eastAsia="Times New Roman" w:hAnsi="NexusSans" w:cs="Times New Roman"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454654"/>
    <w:rPr>
      <w:rFonts w:ascii="NexusSans" w:eastAsia="Times New Roman" w:hAnsi="NexusSans" w:cs="Times New Roman"/>
      <w:sz w:val="27"/>
      <w:szCs w:val="27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454654"/>
    <w:rPr>
      <w:rFonts w:ascii="NexusSans" w:eastAsia="Times New Roman" w:hAnsi="NexusSans" w:cs="Times New Roman"/>
      <w:sz w:val="24"/>
      <w:szCs w:val="24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454654"/>
    <w:rPr>
      <w:rFonts w:ascii="NexusSans" w:eastAsia="Times New Roman" w:hAnsi="NexusSans" w:cs="Times New Roman"/>
      <w:sz w:val="20"/>
      <w:szCs w:val="20"/>
      <w:lang w:eastAsia="en-GB"/>
    </w:rPr>
  </w:style>
  <w:style w:type="character" w:customStyle="1" w:styleId="Heading6Char">
    <w:name w:val="Heading 6 Char"/>
    <w:basedOn w:val="DefaultParagraphFont"/>
    <w:link w:val="Heading6"/>
    <w:uiPriority w:val="9"/>
    <w:rsid w:val="00454654"/>
    <w:rPr>
      <w:rFonts w:ascii="NexusSans" w:eastAsia="Times New Roman" w:hAnsi="NexusSans" w:cs="Times New Roman"/>
      <w:sz w:val="15"/>
      <w:szCs w:val="15"/>
      <w:lang w:eastAsia="en-GB"/>
    </w:rPr>
  </w:style>
  <w:style w:type="character" w:styleId="Hyperlink">
    <w:name w:val="Hyperlink"/>
    <w:rsid w:val="00454654"/>
    <w:rPr>
      <w:color w:val="0000FF"/>
      <w:u w:val="single"/>
    </w:rPr>
  </w:style>
  <w:style w:type="character" w:styleId="FollowedHyperlink">
    <w:name w:val="FollowedHyperlink"/>
    <w:uiPriority w:val="99"/>
    <w:rsid w:val="00454654"/>
    <w:rPr>
      <w:color w:val="606420"/>
      <w:u w:val="single"/>
    </w:rPr>
  </w:style>
  <w:style w:type="character" w:customStyle="1" w:styleId="bibrecord-highlight1">
    <w:name w:val="bibrecord-highlight1"/>
    <w:rsid w:val="00454654"/>
    <w:rPr>
      <w:b/>
      <w:bCs/>
      <w:color w:val="CC0000"/>
    </w:rPr>
  </w:style>
  <w:style w:type="paragraph" w:styleId="BalloonText">
    <w:name w:val="Balloon Text"/>
    <w:basedOn w:val="Normal"/>
    <w:link w:val="BalloonTextChar"/>
    <w:semiHidden/>
    <w:rsid w:val="00454654"/>
    <w:pPr>
      <w:spacing w:after="0" w:line="240" w:lineRule="auto"/>
    </w:pPr>
    <w:rPr>
      <w:rFonts w:ascii="Tahoma" w:eastAsia="Times New Roman" w:hAnsi="Tahoma" w:cs="Tahoma"/>
      <w:sz w:val="16"/>
      <w:szCs w:val="16"/>
      <w:lang w:val="en-US"/>
    </w:rPr>
  </w:style>
  <w:style w:type="character" w:customStyle="1" w:styleId="BalloonTextChar">
    <w:name w:val="Balloon Text Char"/>
    <w:basedOn w:val="DefaultParagraphFont"/>
    <w:link w:val="BalloonText"/>
    <w:semiHidden/>
    <w:rsid w:val="00454654"/>
    <w:rPr>
      <w:rFonts w:ascii="Tahoma" w:eastAsia="Times New Roman" w:hAnsi="Tahoma" w:cs="Tahoma"/>
      <w:sz w:val="16"/>
      <w:szCs w:val="16"/>
      <w:lang w:val="en-US" w:eastAsia="en-US"/>
    </w:rPr>
  </w:style>
  <w:style w:type="character" w:customStyle="1" w:styleId="EmailStyle28">
    <w:name w:val="EmailStyle28"/>
    <w:semiHidden/>
    <w:rsid w:val="00454654"/>
    <w:rPr>
      <w:rFonts w:ascii="Arial" w:hAnsi="Arial" w:cs="Arial"/>
      <w:color w:val="000080"/>
      <w:sz w:val="20"/>
      <w:szCs w:val="20"/>
    </w:rPr>
  </w:style>
  <w:style w:type="paragraph" w:styleId="NormalWeb">
    <w:name w:val="Normal (Web)"/>
    <w:basedOn w:val="Normal"/>
    <w:uiPriority w:val="99"/>
    <w:unhideWhenUsed/>
    <w:rsid w:val="0045465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en-GB"/>
    </w:rPr>
  </w:style>
  <w:style w:type="character" w:styleId="UnresolvedMention">
    <w:name w:val="Unresolved Mention"/>
    <w:uiPriority w:val="99"/>
    <w:semiHidden/>
    <w:unhideWhenUsed/>
    <w:rsid w:val="00454654"/>
    <w:rPr>
      <w:color w:val="808080"/>
      <w:shd w:val="clear" w:color="auto" w:fill="E6E6E6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45465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454654"/>
    <w:rPr>
      <w:rFonts w:ascii="Courier New" w:eastAsia="Times New Roman" w:hAnsi="Courier New" w:cs="Courier New"/>
      <w:sz w:val="20"/>
      <w:szCs w:val="20"/>
      <w:lang w:eastAsia="en-GB"/>
    </w:rPr>
  </w:style>
  <w:style w:type="paragraph" w:customStyle="1" w:styleId="empty-slate-title">
    <w:name w:val="empty-slate-title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with-container">
    <w:name w:val="with-container"/>
    <w:basedOn w:val="Normal"/>
    <w:rsid w:val="00454654"/>
    <w:pPr>
      <w:spacing w:after="0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hidden">
    <w:name w:val="hidden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vanish/>
      <w:sz w:val="24"/>
      <w:szCs w:val="24"/>
      <w:lang w:eastAsia="en-GB"/>
    </w:rPr>
  </w:style>
  <w:style w:type="paragraph" w:customStyle="1" w:styleId="block">
    <w:name w:val="block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nowrap">
    <w:name w:val="nowrap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loading">
    <w:name w:val="loading"/>
    <w:basedOn w:val="Normal"/>
    <w:rsid w:val="00454654"/>
    <w:pPr>
      <w:spacing w:after="0" w:line="240" w:lineRule="auto"/>
      <w:jc w:val="center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button-state-asyncdata-stateloading">
    <w:name w:val="button-state-async[data-state=loading]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spin-icon">
    <w:name w:val="spin-icon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button-primary">
    <w:name w:val="button-primary"/>
    <w:basedOn w:val="Normal"/>
    <w:rsid w:val="00454654"/>
    <w:pPr>
      <w:pBdr>
        <w:top w:val="single" w:sz="12" w:space="0" w:color="007398"/>
        <w:left w:val="single" w:sz="12" w:space="0" w:color="007398"/>
        <w:bottom w:val="single" w:sz="12" w:space="0" w:color="007398"/>
        <w:right w:val="single" w:sz="12" w:space="0" w:color="007398"/>
      </w:pBdr>
      <w:shd w:val="clear" w:color="auto" w:fill="007398"/>
      <w:spacing w:before="100" w:beforeAutospacing="1" w:after="100" w:afterAutospacing="1" w:line="0" w:lineRule="auto"/>
      <w:textAlignment w:val="center"/>
    </w:pPr>
    <w:rPr>
      <w:rFonts w:ascii="NexusSans" w:eastAsia="Times New Roman" w:hAnsi="NexusSans"/>
      <w:color w:val="FFFFFF"/>
      <w:sz w:val="24"/>
      <w:szCs w:val="24"/>
      <w:lang w:eastAsia="en-GB"/>
    </w:rPr>
  </w:style>
  <w:style w:type="paragraph" w:customStyle="1" w:styleId="button-primary-inverse">
    <w:name w:val="button-primary-inverse"/>
    <w:basedOn w:val="Normal"/>
    <w:rsid w:val="00454654"/>
    <w:pPr>
      <w:pBdr>
        <w:top w:val="single" w:sz="12" w:space="0" w:color="44C6F4"/>
        <w:left w:val="single" w:sz="12" w:space="0" w:color="44C6F4"/>
        <w:bottom w:val="single" w:sz="12" w:space="0" w:color="44C6F4"/>
        <w:right w:val="single" w:sz="12" w:space="0" w:color="44C6F4"/>
      </w:pBdr>
      <w:shd w:val="clear" w:color="auto" w:fill="44C6F4"/>
      <w:spacing w:before="100" w:beforeAutospacing="1" w:after="100" w:afterAutospacing="1" w:line="0" w:lineRule="auto"/>
      <w:textAlignment w:val="center"/>
    </w:pPr>
    <w:rPr>
      <w:rFonts w:ascii="NexusSans" w:eastAsia="Times New Roman" w:hAnsi="NexusSans"/>
      <w:color w:val="FFFFFF"/>
      <w:sz w:val="24"/>
      <w:szCs w:val="24"/>
      <w:lang w:eastAsia="en-GB"/>
    </w:rPr>
  </w:style>
  <w:style w:type="paragraph" w:customStyle="1" w:styleId="basic-link">
    <w:name w:val="basic-link"/>
    <w:basedOn w:val="Normal"/>
    <w:rsid w:val="00454654"/>
    <w:pPr>
      <w:spacing w:after="0" w:line="0" w:lineRule="auto"/>
      <w:textAlignment w:val="center"/>
    </w:pPr>
    <w:rPr>
      <w:rFonts w:ascii="NexusSans" w:eastAsia="Times New Roman" w:hAnsi="NexusSans"/>
      <w:color w:val="007398"/>
      <w:sz w:val="24"/>
      <w:szCs w:val="24"/>
      <w:lang w:eastAsia="en-GB"/>
    </w:rPr>
  </w:style>
  <w:style w:type="paragraph" w:customStyle="1" w:styleId="button-fluid">
    <w:name w:val="button-fluid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ard">
    <w:name w:val="card"/>
    <w:basedOn w:val="Normal"/>
    <w:rsid w:val="00454654"/>
    <w:pPr>
      <w:shd w:val="clear" w:color="auto" w:fill="FFFFFF"/>
      <w:spacing w:before="100" w:beforeAutospacing="1" w:after="120" w:line="240" w:lineRule="auto"/>
    </w:pPr>
    <w:rPr>
      <w:rFonts w:ascii="NexusSans" w:eastAsia="Times New Roman" w:hAnsi="NexusSans"/>
      <w:color w:val="474747"/>
      <w:sz w:val="24"/>
      <w:szCs w:val="24"/>
      <w:lang w:eastAsia="en-GB"/>
    </w:rPr>
  </w:style>
  <w:style w:type="paragraph" w:customStyle="1" w:styleId="card-wrapper">
    <w:name w:val="card-wrapper"/>
    <w:basedOn w:val="Normal"/>
    <w:rsid w:val="00454654"/>
    <w:pPr>
      <w:shd w:val="clear" w:color="auto" w:fill="737373"/>
      <w:spacing w:after="0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ard-wrapperh1">
    <w:name w:val="card-wrapper&gt;h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FFFFFF"/>
      <w:sz w:val="24"/>
      <w:szCs w:val="24"/>
      <w:lang w:eastAsia="en-GB"/>
    </w:rPr>
  </w:style>
  <w:style w:type="paragraph" w:customStyle="1" w:styleId="card-wrapperp">
    <w:name w:val="card-wrapper&gt;p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FFFFFF"/>
      <w:sz w:val="24"/>
      <w:szCs w:val="24"/>
      <w:lang w:eastAsia="en-GB"/>
    </w:rPr>
  </w:style>
  <w:style w:type="paragraph" w:customStyle="1" w:styleId="row">
    <w:name w:val="row"/>
    <w:basedOn w:val="Normal"/>
    <w:rsid w:val="00454654"/>
    <w:pPr>
      <w:spacing w:after="0" w:line="240" w:lineRule="auto"/>
      <w:ind w:left="-120"/>
    </w:pPr>
    <w:rPr>
      <w:rFonts w:ascii="NexusSans" w:eastAsia="Times New Roman" w:hAnsi="NexusSans"/>
      <w:spacing w:val="-74"/>
      <w:sz w:val="24"/>
      <w:szCs w:val="24"/>
      <w:lang w:eastAsia="en-GB"/>
    </w:rPr>
  </w:style>
  <w:style w:type="paragraph" w:customStyle="1" w:styleId="column">
    <w:name w:val="column"/>
    <w:basedOn w:val="Normal"/>
    <w:rsid w:val="00454654"/>
    <w:pPr>
      <w:spacing w:before="100" w:beforeAutospacing="1" w:after="100" w:afterAutospacing="1" w:line="240" w:lineRule="auto"/>
      <w:textAlignment w:val="top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serif">
    <w:name w:val="serif"/>
    <w:basedOn w:val="Normal"/>
    <w:rsid w:val="00454654"/>
    <w:pPr>
      <w:spacing w:before="100" w:beforeAutospacing="1" w:after="100" w:afterAutospacing="1" w:line="240" w:lineRule="auto"/>
    </w:pPr>
    <w:rPr>
      <w:rFonts w:ascii="NexusSerif" w:eastAsia="Times New Roman" w:hAnsi="NexusSerif"/>
      <w:sz w:val="24"/>
      <w:szCs w:val="24"/>
      <w:lang w:eastAsia="en-GB"/>
    </w:rPr>
  </w:style>
  <w:style w:type="paragraph" w:customStyle="1" w:styleId="headline">
    <w:name w:val="headline"/>
    <w:basedOn w:val="Normal"/>
    <w:rsid w:val="00454654"/>
    <w:pPr>
      <w:pBdr>
        <w:bottom w:val="single" w:sz="6" w:space="0" w:color="FFFFFF"/>
      </w:pBdr>
      <w:shd w:val="clear" w:color="auto" w:fill="FFFFFF"/>
      <w:spacing w:before="120" w:after="120" w:line="240" w:lineRule="auto"/>
      <w:ind w:left="120" w:right="120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large-image">
    <w:name w:val="large-image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select-wrap">
    <w:name w:val="select-wrap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error-message">
    <w:name w:val="error-message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C83727"/>
      <w:sz w:val="24"/>
      <w:szCs w:val="24"/>
      <w:lang w:eastAsia="en-GB"/>
    </w:rPr>
  </w:style>
  <w:style w:type="paragraph" w:customStyle="1" w:styleId="horizontal-list">
    <w:name w:val="horizontal-list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navigation-list">
    <w:name w:val="navigation-list"/>
    <w:basedOn w:val="Normal"/>
    <w:rsid w:val="00454654"/>
    <w:pPr>
      <w:shd w:val="clear" w:color="auto" w:fill="FFFFFF"/>
      <w:spacing w:after="0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bare-list">
    <w:name w:val="bare-list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bullet-list">
    <w:name w:val="bullet-list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adaptive-bullet-listli">
    <w:name w:val="adaptive-bullet-list&gt;li"/>
    <w:basedOn w:val="Normal"/>
    <w:rsid w:val="00454654"/>
    <w:pPr>
      <w:spacing w:before="100" w:beforeAutospacing="1" w:after="100" w:afterAutospacing="1" w:line="240" w:lineRule="auto"/>
      <w:jc w:val="center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stats-with-bulletli">
    <w:name w:val="stats-with-bullet&gt;li"/>
    <w:basedOn w:val="Normal"/>
    <w:rsid w:val="00454654"/>
    <w:pPr>
      <w:spacing w:before="100" w:beforeAutospacing="1" w:after="100" w:afterAutospacing="1" w:line="240" w:lineRule="auto"/>
      <w:jc w:val="center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logo">
    <w:name w:val="logo"/>
    <w:basedOn w:val="Normal"/>
    <w:rsid w:val="00454654"/>
    <w:pPr>
      <w:spacing w:before="100" w:beforeAutospacing="1" w:after="100" w:afterAutospacing="1" w:line="240" w:lineRule="auto"/>
      <w:ind w:hanging="9464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error-block">
    <w:name w:val="error-block"/>
    <w:basedOn w:val="Normal"/>
    <w:rsid w:val="00454654"/>
    <w:pPr>
      <w:pBdr>
        <w:top w:val="single" w:sz="12" w:space="0" w:color="C83727"/>
        <w:left w:val="single" w:sz="12" w:space="0" w:color="C83727"/>
        <w:bottom w:val="single" w:sz="12" w:space="0" w:color="C83727"/>
        <w:right w:val="single" w:sz="12" w:space="0" w:color="C83727"/>
      </w:pBdr>
      <w:shd w:val="clear" w:color="auto" w:fill="FFFFFF"/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info-block">
    <w:name w:val="info-block"/>
    <w:basedOn w:val="Normal"/>
    <w:rsid w:val="00454654"/>
    <w:pPr>
      <w:pBdr>
        <w:top w:val="single" w:sz="12" w:space="0" w:color="007398"/>
        <w:left w:val="single" w:sz="12" w:space="0" w:color="007398"/>
        <w:bottom w:val="single" w:sz="12" w:space="0" w:color="007398"/>
        <w:right w:val="single" w:sz="12" w:space="0" w:color="007398"/>
      </w:pBdr>
      <w:shd w:val="clear" w:color="auto" w:fill="FFFFFF"/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success-block">
    <w:name w:val="success-block"/>
    <w:basedOn w:val="Normal"/>
    <w:rsid w:val="00454654"/>
    <w:pPr>
      <w:pBdr>
        <w:top w:val="single" w:sz="12" w:space="0" w:color="29A61B"/>
        <w:left w:val="single" w:sz="12" w:space="0" w:color="29A61B"/>
        <w:bottom w:val="single" w:sz="12" w:space="0" w:color="29A61B"/>
        <w:right w:val="single" w:sz="12" w:space="0" w:color="29A61B"/>
      </w:pBdr>
      <w:shd w:val="clear" w:color="auto" w:fill="FFFFFF"/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warning-block">
    <w:name w:val="warning-block"/>
    <w:basedOn w:val="Normal"/>
    <w:rsid w:val="00454654"/>
    <w:pPr>
      <w:pBdr>
        <w:top w:val="single" w:sz="12" w:space="0" w:color="E9711C"/>
        <w:left w:val="single" w:sz="12" w:space="0" w:color="E9711C"/>
        <w:bottom w:val="single" w:sz="12" w:space="0" w:color="E9711C"/>
        <w:right w:val="single" w:sz="12" w:space="0" w:color="E9711C"/>
      </w:pBdr>
      <w:shd w:val="clear" w:color="auto" w:fill="FFFFFF"/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flash-notifications">
    <w:name w:val="flash-notifications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dismissible-notification">
    <w:name w:val="dismissible-notification"/>
    <w:basedOn w:val="Normal"/>
    <w:rsid w:val="00454654"/>
    <w:pPr>
      <w:spacing w:after="0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progress-bar">
    <w:name w:val="progress-bar"/>
    <w:basedOn w:val="Normal"/>
    <w:rsid w:val="00454654"/>
    <w:pPr>
      <w:shd w:val="clear" w:color="auto" w:fill="DCDCDC"/>
      <w:spacing w:after="0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table">
    <w:name w:val="table"/>
    <w:basedOn w:val="Normal"/>
    <w:rsid w:val="00454654"/>
    <w:pPr>
      <w:shd w:val="clear" w:color="auto" w:fill="F5F5F5"/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tag">
    <w:name w:val="tag"/>
    <w:basedOn w:val="Normal"/>
    <w:rsid w:val="00454654"/>
    <w:pPr>
      <w:shd w:val="clear" w:color="auto" w:fill="EBEBEB"/>
      <w:spacing w:before="100" w:beforeAutospacing="1" w:after="100" w:afterAutospacing="1" w:line="240" w:lineRule="auto"/>
    </w:pPr>
    <w:rPr>
      <w:rFonts w:ascii="NexusSans" w:eastAsia="Times New Roman" w:hAnsi="NexusSans"/>
      <w:color w:val="505050"/>
      <w:sz w:val="24"/>
      <w:szCs w:val="24"/>
      <w:lang w:eastAsia="en-GB"/>
    </w:rPr>
  </w:style>
  <w:style w:type="paragraph" w:customStyle="1" w:styleId="big">
    <w:name w:val="big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aption1">
    <w:name w:val="Caption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faded">
    <w:name w:val="faded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919191"/>
      <w:sz w:val="24"/>
      <w:szCs w:val="24"/>
      <w:lang w:eastAsia="en-GB"/>
    </w:rPr>
  </w:style>
  <w:style w:type="paragraph" w:customStyle="1" w:styleId="uppercase">
    <w:name w:val="uppercase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aps/>
      <w:sz w:val="24"/>
      <w:szCs w:val="24"/>
      <w:lang w:eastAsia="en-GB"/>
    </w:rPr>
  </w:style>
  <w:style w:type="paragraph" w:customStyle="1" w:styleId="text-left">
    <w:name w:val="text-left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text-center">
    <w:name w:val="text-center"/>
    <w:basedOn w:val="Normal"/>
    <w:rsid w:val="00454654"/>
    <w:pPr>
      <w:spacing w:before="100" w:beforeAutospacing="1" w:after="100" w:afterAutospacing="1" w:line="240" w:lineRule="auto"/>
      <w:jc w:val="center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text-right">
    <w:name w:val="text-right"/>
    <w:basedOn w:val="Normal"/>
    <w:rsid w:val="00454654"/>
    <w:pPr>
      <w:spacing w:before="100" w:beforeAutospacing="1" w:after="100" w:afterAutospacing="1" w:line="240" w:lineRule="auto"/>
      <w:jc w:val="right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text-justify">
    <w:name w:val="text-justify"/>
    <w:basedOn w:val="Normal"/>
    <w:rsid w:val="00454654"/>
    <w:pPr>
      <w:spacing w:before="100" w:beforeAutospacing="1" w:after="100" w:afterAutospacing="1" w:line="240" w:lineRule="auto"/>
      <w:jc w:val="both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text-shadow">
    <w:name w:val="text-shadow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474747"/>
      <w:sz w:val="24"/>
      <w:szCs w:val="24"/>
      <w:lang w:eastAsia="en-GB"/>
    </w:rPr>
  </w:style>
  <w:style w:type="paragraph" w:customStyle="1" w:styleId="author-publication">
    <w:name w:val="author-publication"/>
    <w:basedOn w:val="Normal"/>
    <w:rsid w:val="00454654"/>
    <w:pPr>
      <w:pBdr>
        <w:top w:val="single" w:sz="6" w:space="0" w:color="F5F5F5"/>
        <w:left w:val="single" w:sz="6" w:space="0" w:color="F5F5F5"/>
        <w:bottom w:val="single" w:sz="6" w:space="0" w:color="F5F5F5"/>
        <w:right w:val="single" w:sz="6" w:space="0" w:color="F5F5F5"/>
      </w:pBdr>
      <w:shd w:val="clear" w:color="auto" w:fill="FFFFFF"/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button-group-actions">
    <w:name w:val="button-group-actions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mini-profile-card">
    <w:name w:val="mini-profile-card"/>
    <w:basedOn w:val="Normal"/>
    <w:rsid w:val="00454654"/>
    <w:pPr>
      <w:pBdr>
        <w:top w:val="single" w:sz="12" w:space="0" w:color="E9711C"/>
      </w:pBdr>
      <w:shd w:val="clear" w:color="auto" w:fill="FFFFFF"/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expandable-wrap">
    <w:name w:val="expandable-wrap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expandable-content">
    <w:name w:val="expandable-content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474747"/>
      <w:sz w:val="24"/>
      <w:szCs w:val="24"/>
      <w:lang w:eastAsia="en-GB"/>
    </w:rPr>
  </w:style>
  <w:style w:type="paragraph" w:customStyle="1" w:styleId="js-expandable-link">
    <w:name w:val="js-expandable-link"/>
    <w:basedOn w:val="Normal"/>
    <w:rsid w:val="00454654"/>
    <w:pPr>
      <w:shd w:val="clear" w:color="auto" w:fill="FFFFFF"/>
      <w:spacing w:before="100" w:beforeAutospacing="1" w:after="100" w:afterAutospacing="1" w:line="240" w:lineRule="auto"/>
      <w:jc w:val="right"/>
    </w:pPr>
    <w:rPr>
      <w:rFonts w:ascii="NexusSans" w:eastAsia="Times New Roman" w:hAnsi="NexusSans"/>
      <w:vanish/>
      <w:color w:val="007FB6"/>
      <w:sz w:val="24"/>
      <w:szCs w:val="24"/>
      <w:lang w:eastAsia="en-GB"/>
    </w:rPr>
  </w:style>
  <w:style w:type="paragraph" w:customStyle="1" w:styleId="js-expandable-linkdata-expandless">
    <w:name w:val="js-expandable-link[data-expand=less]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expandable-with-buttons">
    <w:name w:val="expandable-with-buttons"/>
    <w:basedOn w:val="Normal"/>
    <w:rsid w:val="00454654"/>
    <w:pPr>
      <w:spacing w:before="100" w:beforeAutospacing="1" w:after="100" w:afterAutospacing="1" w:line="240" w:lineRule="auto"/>
      <w:jc w:val="center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follower-listulli">
    <w:name w:val="follower-list&gt;ul&gt;li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dropdown-selecta">
    <w:name w:val="dropdown-select&gt;a"/>
    <w:basedOn w:val="Normal"/>
    <w:rsid w:val="00454654"/>
    <w:pPr>
      <w:spacing w:after="0" w:line="240" w:lineRule="auto"/>
    </w:pPr>
    <w:rPr>
      <w:rFonts w:ascii="NexusSans" w:eastAsia="Times New Roman" w:hAnsi="NexusSans"/>
      <w:color w:val="737373"/>
      <w:sz w:val="24"/>
      <w:szCs w:val="24"/>
      <w:lang w:eastAsia="en-GB"/>
    </w:rPr>
  </w:style>
  <w:style w:type="paragraph" w:customStyle="1" w:styleId="dropdown-selectul">
    <w:name w:val="dropdown-select&gt;ul"/>
    <w:basedOn w:val="Normal"/>
    <w:rsid w:val="00454654"/>
    <w:pPr>
      <w:pBdr>
        <w:top w:val="single" w:sz="6" w:space="0" w:color="DCDCDC"/>
        <w:left w:val="single" w:sz="6" w:space="0" w:color="DCDCDC"/>
        <w:bottom w:val="single" w:sz="6" w:space="0" w:color="DCDCDC"/>
        <w:right w:val="single" w:sz="6" w:space="0" w:color="DCDCDC"/>
      </w:pBdr>
      <w:shd w:val="clear" w:color="auto" w:fill="FFFFFF"/>
      <w:spacing w:before="100" w:beforeAutospacing="1" w:after="100" w:afterAutospacing="1" w:line="240" w:lineRule="auto"/>
    </w:pPr>
    <w:rPr>
      <w:rFonts w:ascii="NexusSans" w:eastAsia="Times New Roman" w:hAnsi="NexusSans"/>
      <w:vanish/>
      <w:sz w:val="24"/>
      <w:szCs w:val="24"/>
      <w:lang w:eastAsia="en-GB"/>
    </w:rPr>
  </w:style>
  <w:style w:type="paragraph" w:customStyle="1" w:styleId="dropdown-selectulli">
    <w:name w:val="dropdown-select&gt;ul&gt;li"/>
    <w:basedOn w:val="Normal"/>
    <w:rsid w:val="00454654"/>
    <w:pPr>
      <w:pBdr>
        <w:bottom w:val="single" w:sz="6" w:space="0" w:color="DCDCDC"/>
      </w:pBd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ompletion-list">
    <w:name w:val="completion-list"/>
    <w:basedOn w:val="Normal"/>
    <w:rsid w:val="00454654"/>
    <w:pPr>
      <w:spacing w:after="0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media">
    <w:name w:val="media"/>
    <w:basedOn w:val="Normal"/>
    <w:rsid w:val="00454654"/>
    <w:pPr>
      <w:spacing w:before="225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media-body">
    <w:name w:val="media-body"/>
    <w:basedOn w:val="Normal"/>
    <w:rsid w:val="00454654"/>
    <w:pPr>
      <w:spacing w:before="100" w:beforeAutospacing="1" w:after="100" w:afterAutospacing="1" w:line="240" w:lineRule="auto"/>
      <w:textAlignment w:val="top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media-object">
    <w:name w:val="media-object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media-left">
    <w:name w:val="media-left"/>
    <w:basedOn w:val="Normal"/>
    <w:rsid w:val="00454654"/>
    <w:pPr>
      <w:spacing w:before="100" w:beforeAutospacing="1" w:after="100" w:afterAutospacing="1" w:line="240" w:lineRule="auto"/>
      <w:textAlignment w:val="top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media-right">
    <w:name w:val="media-right"/>
    <w:basedOn w:val="Normal"/>
    <w:rsid w:val="00454654"/>
    <w:pPr>
      <w:spacing w:before="100" w:beforeAutospacing="1" w:after="100" w:afterAutospacing="1" w:line="240" w:lineRule="auto"/>
      <w:textAlignment w:val="top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media-middle">
    <w:name w:val="media-middle"/>
    <w:basedOn w:val="Normal"/>
    <w:rsid w:val="00454654"/>
    <w:pPr>
      <w:spacing w:before="100" w:beforeAutospacing="1" w:after="100" w:afterAutospacing="1" w:line="240" w:lineRule="auto"/>
      <w:textAlignment w:val="center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media-bottom">
    <w:name w:val="media-bottom"/>
    <w:basedOn w:val="Normal"/>
    <w:rsid w:val="00454654"/>
    <w:pPr>
      <w:spacing w:before="100" w:beforeAutospacing="1" w:after="100" w:afterAutospacing="1" w:line="240" w:lineRule="auto"/>
      <w:textAlignment w:val="bottom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media-heading">
    <w:name w:val="media-heading"/>
    <w:basedOn w:val="Normal"/>
    <w:rsid w:val="00454654"/>
    <w:pPr>
      <w:spacing w:after="75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media-list">
    <w:name w:val="media-list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modal">
    <w:name w:val="modal"/>
    <w:basedOn w:val="Normal"/>
    <w:rsid w:val="00454654"/>
    <w:pPr>
      <w:spacing w:before="100" w:beforeAutospacing="1" w:after="100" w:afterAutospacing="1" w:line="240" w:lineRule="auto"/>
      <w:jc w:val="center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section-list">
    <w:name w:val="section-list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tooltip">
    <w:name w:val="tooltip"/>
    <w:basedOn w:val="Normal"/>
    <w:rsid w:val="00454654"/>
    <w:pPr>
      <w:pBdr>
        <w:bottom w:val="single" w:sz="12" w:space="0" w:color="E9711C"/>
      </w:pBdr>
      <w:shd w:val="clear" w:color="auto" w:fill="EBEBEB"/>
      <w:spacing w:before="100" w:beforeAutospacing="1" w:after="100" w:afterAutospacing="1" w:line="240" w:lineRule="auto"/>
    </w:pPr>
    <w:rPr>
      <w:rFonts w:ascii="NexusSans" w:eastAsia="Times New Roman" w:hAnsi="NexusSans"/>
      <w:color w:val="000000"/>
      <w:sz w:val="24"/>
      <w:szCs w:val="24"/>
      <w:lang w:eastAsia="en-GB"/>
    </w:rPr>
  </w:style>
  <w:style w:type="paragraph" w:customStyle="1" w:styleId="with-tooltip">
    <w:name w:val="with-tooltip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summary">
    <w:name w:val="summary"/>
    <w:basedOn w:val="Normal"/>
    <w:rsid w:val="00454654"/>
    <w:pPr>
      <w:spacing w:before="1200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Footer1">
    <w:name w:val="Footer1"/>
    <w:basedOn w:val="Normal"/>
    <w:rsid w:val="00454654"/>
    <w:pPr>
      <w:shd w:val="clear" w:color="auto" w:fill="FFFFFF"/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footer-lite">
    <w:name w:val="footer-lite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masthead">
    <w:name w:val="masthead"/>
    <w:basedOn w:val="Normal"/>
    <w:rsid w:val="00454654"/>
    <w:pPr>
      <w:shd w:val="clear" w:color="auto" w:fill="FFFFFF"/>
      <w:spacing w:before="100" w:beforeAutospacing="1" w:after="0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list-selectablediv">
    <w:name w:val="list-selectable&gt;div"/>
    <w:basedOn w:val="Normal"/>
    <w:rsid w:val="00454654"/>
    <w:pPr>
      <w:spacing w:before="100" w:beforeAutospacing="1" w:after="0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list-selectableli">
    <w:name w:val="list-selectable&gt;li"/>
    <w:basedOn w:val="Normal"/>
    <w:rsid w:val="00454654"/>
    <w:pPr>
      <w:spacing w:before="100" w:beforeAutospacing="1" w:after="0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error-wrapper">
    <w:name w:val="error-wrapper"/>
    <w:basedOn w:val="Normal"/>
    <w:rsid w:val="00454654"/>
    <w:pPr>
      <w:pBdr>
        <w:top w:val="single" w:sz="6" w:space="0" w:color="E7E7E7"/>
        <w:left w:val="single" w:sz="6" w:space="0" w:color="E7E7E7"/>
        <w:bottom w:val="single" w:sz="6" w:space="0" w:color="E7E7E7"/>
        <w:right w:val="single" w:sz="6" w:space="0" w:color="E7E7E7"/>
      </w:pBd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page-onboarding">
    <w:name w:val="page-onboarding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ropper-container">
    <w:name w:val="cropper-container"/>
    <w:basedOn w:val="Normal"/>
    <w:rsid w:val="00454654"/>
    <w:pPr>
      <w:spacing w:before="100" w:beforeAutospacing="1" w:after="100" w:afterAutospacing="1" w:line="0" w:lineRule="auto"/>
    </w:pPr>
    <w:rPr>
      <w:rFonts w:ascii="NexusSans" w:eastAsia="Times New Roman" w:hAnsi="NexusSans"/>
      <w:sz w:val="2"/>
      <w:szCs w:val="2"/>
      <w:lang w:eastAsia="en-GB"/>
    </w:rPr>
  </w:style>
  <w:style w:type="paragraph" w:customStyle="1" w:styleId="cropper-drag-box">
    <w:name w:val="cropper-drag-box"/>
    <w:basedOn w:val="Normal"/>
    <w:rsid w:val="00454654"/>
    <w:pPr>
      <w:shd w:val="clear" w:color="auto" w:fill="FFFFFF"/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ropper-modal">
    <w:name w:val="cropper-modal"/>
    <w:basedOn w:val="Normal"/>
    <w:rsid w:val="00454654"/>
    <w:pPr>
      <w:shd w:val="clear" w:color="auto" w:fill="000000"/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ropper-view-box">
    <w:name w:val="cropper-view-box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ropper-dashed">
    <w:name w:val="cropper-dashed"/>
    <w:basedOn w:val="Normal"/>
    <w:rsid w:val="00454654"/>
    <w:pPr>
      <w:pBdr>
        <w:top w:val="dashed" w:sz="2" w:space="0" w:color="EEEEEE"/>
        <w:left w:val="dashed" w:sz="2" w:space="0" w:color="EEEEEE"/>
        <w:bottom w:val="dashed" w:sz="2" w:space="0" w:color="EEEEEE"/>
        <w:right w:val="dashed" w:sz="2" w:space="0" w:color="EEEEEE"/>
      </w:pBd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ropper-center">
    <w:name w:val="cropper-center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ropper-face">
    <w:name w:val="cropper-face"/>
    <w:basedOn w:val="Normal"/>
    <w:rsid w:val="00454654"/>
    <w:pPr>
      <w:shd w:val="clear" w:color="auto" w:fill="FFFFFF"/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ropper-line">
    <w:name w:val="cropper-line"/>
    <w:basedOn w:val="Normal"/>
    <w:rsid w:val="00454654"/>
    <w:pPr>
      <w:shd w:val="clear" w:color="auto" w:fill="3399FF"/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ropper-point">
    <w:name w:val="cropper-point"/>
    <w:basedOn w:val="Normal"/>
    <w:rsid w:val="00454654"/>
    <w:pPr>
      <w:shd w:val="clear" w:color="auto" w:fill="3399FF"/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ropper-bg">
    <w:name w:val="cropper-bg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ropper-hide">
    <w:name w:val="cropper-hide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pizza-wrapper">
    <w:name w:val="pizza-wrapper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mini-orcid-icon">
    <w:name w:val="mini-orcid-icon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laim-profile">
    <w:name w:val="claim-profile"/>
    <w:basedOn w:val="Normal"/>
    <w:rsid w:val="00454654"/>
    <w:pPr>
      <w:spacing w:after="0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react-tag">
    <w:name w:val="react-tag"/>
    <w:basedOn w:val="Normal"/>
    <w:rsid w:val="00454654"/>
    <w:pPr>
      <w:shd w:val="clear" w:color="auto" w:fill="EBEBEB"/>
      <w:spacing w:before="100" w:beforeAutospacing="1" w:after="100" w:afterAutospacing="1" w:line="240" w:lineRule="auto"/>
    </w:pPr>
    <w:rPr>
      <w:rFonts w:ascii="NexusSans" w:eastAsia="Times New Roman" w:hAnsi="NexusSans"/>
      <w:color w:val="505050"/>
      <w:sz w:val="24"/>
      <w:szCs w:val="24"/>
      <w:lang w:eastAsia="en-GB"/>
    </w:rPr>
  </w:style>
  <w:style w:type="paragraph" w:customStyle="1" w:styleId="banner">
    <w:name w:val="banner"/>
    <w:basedOn w:val="Normal"/>
    <w:rsid w:val="00454654"/>
    <w:pPr>
      <w:shd w:val="clear" w:color="auto" w:fill="FFFFFF"/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relations-wrapper">
    <w:name w:val="relations-wrapper"/>
    <w:basedOn w:val="Normal"/>
    <w:rsid w:val="00454654"/>
    <w:pPr>
      <w:pBdr>
        <w:left w:val="dashed" w:sz="6" w:space="0" w:color="919191"/>
      </w:pBd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relations-wrapperimg">
    <w:name w:val="relations-wrapper&gt;img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spinning-indicator">
    <w:name w:val="spinning-indicator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notification-content">
    <w:name w:val="notification-content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progress">
    <w:name w:val="progress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suggestions">
    <w:name w:val="suggestions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no-results">
    <w:name w:val="no-results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button-text-follow">
    <w:name w:val="button-text-follow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button-text-default">
    <w:name w:val="button-text-default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button-text-failed">
    <w:name w:val="button-text-failed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button-text-loading">
    <w:name w:val="button-text-loading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button-text-success">
    <w:name w:val="button-text-success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mini-profile-actions">
    <w:name w:val="mini-profile-actions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button-group">
    <w:name w:val="button-group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image-cta">
    <w:name w:val="image-cta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modal-content">
    <w:name w:val="modal-content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authors">
    <w:name w:val="authors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authors-expanded">
    <w:name w:val="authors-expanded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publisher">
    <w:name w:val="publisher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publication-stats">
    <w:name w:val="publication-stats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publication-label">
    <w:name w:val="publication-label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stat-box">
    <w:name w:val="stat-box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nav-tabs">
    <w:name w:val="nav-tabs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nav-tabsdata-tab">
    <w:name w:val="nav-tabs&gt;[data-tab]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ontent-tabsdata-tab">
    <w:name w:val="content-tabs&gt;[data-tab]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active">
    <w:name w:val="active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record-row">
    <w:name w:val="record-row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timeline-record-title">
    <w:name w:val="timeline-record-title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timeline-record-place">
    <w:name w:val="timeline-record-place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timeline-record-date">
    <w:name w:val="timeline-record-date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summary-left">
    <w:name w:val="summary-left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stat-group">
    <w:name w:val="stat-group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ard-label">
    <w:name w:val="card-label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footer-message">
    <w:name w:val="footer-message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footer-lite-content">
    <w:name w:val="footer-lite-content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accessibility-link">
    <w:name w:val="accessibility-link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icon-button">
    <w:name w:val="icon-button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mobile-icons">
    <w:name w:val="mobile-icons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dropfile">
    <w:name w:val="dropfile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alternative-bar">
    <w:name w:val="alternative-bar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radio-wrapper">
    <w:name w:val="radio-wrapper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bg-graph">
    <w:name w:val="bg-graph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laim-profile-buttons">
    <w:name w:val="claim-profile-buttons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ompletion-item">
    <w:name w:val="completion-item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ompletion-aside">
    <w:name w:val="completion-aside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lose-notification">
    <w:name w:val="close-notification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mini-profile-details">
    <w:name w:val="mini-profile-details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mini-profile-stats">
    <w:name w:val="mini-profile-stats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info-text">
    <w:name w:val="info-text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font-icon-close">
    <w:name w:val="font-icon-close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see-more">
    <w:name w:val="see-more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disabled-tab">
    <w:name w:val="disabled-tab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show-help-button">
    <w:name w:val="show-help-button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with-icon-after">
    <w:name w:val="with-icon-after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tag-remove">
    <w:name w:val="tag-remove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image-box">
    <w:name w:val="image-box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summary-nested">
    <w:name w:val="summary-nested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dark-text">
    <w:name w:val="dark-text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social-links">
    <w:name w:val="social-links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menu-button">
    <w:name w:val="menu-button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align-bottom">
    <w:name w:val="align-bottom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itation-data-label">
    <w:name w:val="citation-data-label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view-data-label">
    <w:name w:val="view-data-label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number">
    <w:name w:val="number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burger-bar">
    <w:name w:val="burger-bar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footnote">
    <w:name w:val="footnote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author">
    <w:name w:val="author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publications-count">
    <w:name w:val="publications-count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mendeley">
    <w:name w:val="mendeley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publications-count-number">
    <w:name w:val="publications-count-number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mendeley-feedback-collapsed">
    <w:name w:val="mendeley-feedback-collapsed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publications-loading">
    <w:name w:val="publications-loading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related-media-cluster-footer">
    <w:name w:val="related-media-cluster-footer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icon-privacy-restricted">
    <w:name w:val="icon-privacy-restricted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icon-user">
    <w:name w:val="icon-user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rop-wrapper">
    <w:name w:val="crop-wrapper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o-authors-loading">
    <w:name w:val="co-authors-loading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ancel-button">
    <w:name w:val="cancel-button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no-people-found">
    <w:name w:val="no-people-found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amera-consent">
    <w:name w:val="camera-consent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hoverable-content">
    <w:name w:val="hoverable-content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o-author-institution">
    <w:name w:val="co-author-institution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record-title">
    <w:name w:val="record-title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record-date">
    <w:name w:val="record-date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excerpt">
    <w:name w:val="excerpt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character" w:customStyle="1" w:styleId="publications-count1">
    <w:name w:val="publications-count1"/>
    <w:rsid w:val="00454654"/>
  </w:style>
  <w:style w:type="paragraph" w:customStyle="1" w:styleId="spinning-indicator1">
    <w:name w:val="spinning-indicator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spinning-indicator2">
    <w:name w:val="spinning-indicator2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FFFFFF"/>
      <w:sz w:val="24"/>
      <w:szCs w:val="24"/>
      <w:lang w:eastAsia="en-GB"/>
    </w:rPr>
  </w:style>
  <w:style w:type="paragraph" w:customStyle="1" w:styleId="card1">
    <w:name w:val="card1"/>
    <w:basedOn w:val="Normal"/>
    <w:rsid w:val="00454654"/>
    <w:pPr>
      <w:shd w:val="clear" w:color="auto" w:fill="FFFFFF"/>
      <w:spacing w:before="100" w:beforeAutospacing="1" w:after="0" w:line="240" w:lineRule="auto"/>
    </w:pPr>
    <w:rPr>
      <w:rFonts w:ascii="NexusSans" w:eastAsia="Times New Roman" w:hAnsi="NexusSans"/>
      <w:color w:val="474747"/>
      <w:sz w:val="24"/>
      <w:szCs w:val="24"/>
      <w:lang w:eastAsia="en-GB"/>
    </w:rPr>
  </w:style>
  <w:style w:type="paragraph" w:customStyle="1" w:styleId="expandable-content1">
    <w:name w:val="expandable-content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474747"/>
      <w:sz w:val="24"/>
      <w:szCs w:val="24"/>
      <w:lang w:eastAsia="en-GB"/>
    </w:rPr>
  </w:style>
  <w:style w:type="paragraph" w:customStyle="1" w:styleId="notification-content1">
    <w:name w:val="notification-content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lose-notification1">
    <w:name w:val="close-notification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E9711C"/>
      <w:sz w:val="24"/>
      <w:szCs w:val="24"/>
      <w:lang w:eastAsia="en-GB"/>
    </w:rPr>
  </w:style>
  <w:style w:type="paragraph" w:customStyle="1" w:styleId="progress1">
    <w:name w:val="progress1"/>
    <w:basedOn w:val="Normal"/>
    <w:rsid w:val="00454654"/>
    <w:pPr>
      <w:shd w:val="clear" w:color="auto" w:fill="E9711C"/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show-help-button1">
    <w:name w:val="show-help-button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FFFFFF"/>
      <w:sz w:val="24"/>
      <w:szCs w:val="24"/>
      <w:lang w:eastAsia="en-GB"/>
    </w:rPr>
  </w:style>
  <w:style w:type="paragraph" w:customStyle="1" w:styleId="with-icon-after1">
    <w:name w:val="with-icon-after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FFFFFF"/>
      <w:sz w:val="24"/>
      <w:szCs w:val="24"/>
      <w:lang w:eastAsia="en-GB"/>
    </w:rPr>
  </w:style>
  <w:style w:type="paragraph" w:customStyle="1" w:styleId="author1">
    <w:name w:val="author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505050"/>
      <w:sz w:val="24"/>
      <w:szCs w:val="24"/>
      <w:lang w:eastAsia="en-GB"/>
    </w:rPr>
  </w:style>
  <w:style w:type="character" w:customStyle="1" w:styleId="publications-count2">
    <w:name w:val="publications-count2"/>
    <w:rsid w:val="00454654"/>
    <w:rPr>
      <w:rFonts w:ascii="NexusSans" w:hAnsi="NexusSans" w:hint="default"/>
      <w:b w:val="0"/>
      <w:bCs w:val="0"/>
      <w:i w:val="0"/>
      <w:iCs w:val="0"/>
      <w:vanish w:val="0"/>
      <w:webHidden w:val="0"/>
      <w:color w:val="737373"/>
      <w:specVanish w:val="0"/>
    </w:rPr>
  </w:style>
  <w:style w:type="paragraph" w:customStyle="1" w:styleId="publications-count3">
    <w:name w:val="publications-count3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737373"/>
      <w:sz w:val="24"/>
      <w:szCs w:val="24"/>
      <w:lang w:eastAsia="en-GB"/>
    </w:rPr>
  </w:style>
  <w:style w:type="paragraph" w:customStyle="1" w:styleId="publications-count-number1">
    <w:name w:val="publications-count-number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505050"/>
      <w:sz w:val="24"/>
      <w:szCs w:val="24"/>
      <w:lang w:eastAsia="en-GB"/>
    </w:rPr>
  </w:style>
  <w:style w:type="paragraph" w:customStyle="1" w:styleId="suggestions1">
    <w:name w:val="suggestions1"/>
    <w:basedOn w:val="Normal"/>
    <w:rsid w:val="00454654"/>
    <w:pPr>
      <w:pBdr>
        <w:top w:val="single" w:sz="2" w:space="0" w:color="DCDCDC"/>
        <w:left w:val="single" w:sz="6" w:space="0" w:color="DCDCDC"/>
        <w:bottom w:val="single" w:sz="6" w:space="0" w:color="DCDCDC"/>
        <w:right w:val="single" w:sz="6" w:space="0" w:color="DCDCDC"/>
      </w:pBdr>
      <w:spacing w:after="0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no-results1">
    <w:name w:val="no-results1"/>
    <w:basedOn w:val="Normal"/>
    <w:rsid w:val="00454654"/>
    <w:pPr>
      <w:pBdr>
        <w:top w:val="single" w:sz="2" w:space="0" w:color="DCDCDC"/>
        <w:left w:val="single" w:sz="6" w:space="0" w:color="DCDCDC"/>
        <w:bottom w:val="single" w:sz="6" w:space="0" w:color="DCDCDC"/>
        <w:right w:val="single" w:sz="6" w:space="0" w:color="DCDCDC"/>
      </w:pBdr>
      <w:shd w:val="clear" w:color="auto" w:fill="EBEBEB"/>
      <w:spacing w:after="0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spinning-indicator3">
    <w:name w:val="spinning-indicator3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vanish/>
      <w:sz w:val="24"/>
      <w:szCs w:val="24"/>
      <w:lang w:eastAsia="en-GB"/>
    </w:rPr>
  </w:style>
  <w:style w:type="paragraph" w:customStyle="1" w:styleId="button-text-follow1">
    <w:name w:val="button-text-follow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vanish/>
      <w:sz w:val="24"/>
      <w:szCs w:val="24"/>
      <w:lang w:eastAsia="en-GB"/>
    </w:rPr>
  </w:style>
  <w:style w:type="paragraph" w:customStyle="1" w:styleId="button-text-follow2">
    <w:name w:val="button-text-follow2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vanish/>
      <w:sz w:val="24"/>
      <w:szCs w:val="24"/>
      <w:lang w:eastAsia="en-GB"/>
    </w:rPr>
  </w:style>
  <w:style w:type="paragraph" w:customStyle="1" w:styleId="button-text-default1">
    <w:name w:val="button-text-default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vanish/>
      <w:sz w:val="24"/>
      <w:szCs w:val="24"/>
      <w:lang w:eastAsia="en-GB"/>
    </w:rPr>
  </w:style>
  <w:style w:type="paragraph" w:customStyle="1" w:styleId="button-text-default2">
    <w:name w:val="button-text-default2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vanish/>
      <w:sz w:val="24"/>
      <w:szCs w:val="24"/>
      <w:lang w:eastAsia="en-GB"/>
    </w:rPr>
  </w:style>
  <w:style w:type="paragraph" w:customStyle="1" w:styleId="button-text-failed1">
    <w:name w:val="button-text-failed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vanish/>
      <w:sz w:val="24"/>
      <w:szCs w:val="24"/>
      <w:lang w:eastAsia="en-GB"/>
    </w:rPr>
  </w:style>
  <w:style w:type="paragraph" w:customStyle="1" w:styleId="button-text-loading1">
    <w:name w:val="button-text-loading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vanish/>
      <w:sz w:val="24"/>
      <w:szCs w:val="24"/>
      <w:lang w:eastAsia="en-GB"/>
    </w:rPr>
  </w:style>
  <w:style w:type="paragraph" w:customStyle="1" w:styleId="button-text-success1">
    <w:name w:val="button-text-success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vanish/>
      <w:sz w:val="24"/>
      <w:szCs w:val="24"/>
      <w:lang w:eastAsia="en-GB"/>
    </w:rPr>
  </w:style>
  <w:style w:type="paragraph" w:customStyle="1" w:styleId="button-text-loading2">
    <w:name w:val="button-text-loading2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button-text-default3">
    <w:name w:val="button-text-default3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vanish/>
      <w:sz w:val="24"/>
      <w:szCs w:val="24"/>
      <w:lang w:eastAsia="en-GB"/>
    </w:rPr>
  </w:style>
  <w:style w:type="paragraph" w:customStyle="1" w:styleId="button-text-success2">
    <w:name w:val="button-text-success2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29A61B"/>
      <w:sz w:val="24"/>
      <w:szCs w:val="24"/>
      <w:lang w:eastAsia="en-GB"/>
    </w:rPr>
  </w:style>
  <w:style w:type="paragraph" w:customStyle="1" w:styleId="button-text-failed2">
    <w:name w:val="button-text-failed2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C83727"/>
      <w:sz w:val="24"/>
      <w:szCs w:val="24"/>
      <w:lang w:eastAsia="en-GB"/>
    </w:rPr>
  </w:style>
  <w:style w:type="paragraph" w:customStyle="1" w:styleId="empty-slate-title1">
    <w:name w:val="empty-slate-title1"/>
    <w:basedOn w:val="Normal"/>
    <w:rsid w:val="00454654"/>
    <w:pPr>
      <w:spacing w:before="100" w:beforeAutospacing="1" w:after="0" w:line="240" w:lineRule="auto"/>
    </w:pPr>
    <w:rPr>
      <w:rFonts w:ascii="NexusSans" w:eastAsia="Times New Roman" w:hAnsi="NexusSans"/>
      <w:color w:val="737373"/>
      <w:sz w:val="24"/>
      <w:szCs w:val="24"/>
      <w:lang w:eastAsia="en-GB"/>
    </w:rPr>
  </w:style>
  <w:style w:type="paragraph" w:customStyle="1" w:styleId="mini-profile-details1">
    <w:name w:val="mini-profile-details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mini-profile-stats1">
    <w:name w:val="mini-profile-stats1"/>
    <w:basedOn w:val="Normal"/>
    <w:rsid w:val="00454654"/>
    <w:pPr>
      <w:spacing w:before="100" w:beforeAutospacing="1" w:after="100" w:afterAutospacing="1" w:line="240" w:lineRule="auto"/>
      <w:jc w:val="right"/>
    </w:pPr>
    <w:rPr>
      <w:rFonts w:ascii="NexusSans" w:eastAsia="Times New Roman" w:hAnsi="NexusSans"/>
      <w:b/>
      <w:bCs/>
      <w:sz w:val="24"/>
      <w:szCs w:val="24"/>
      <w:lang w:eastAsia="en-GB"/>
    </w:rPr>
  </w:style>
  <w:style w:type="paragraph" w:customStyle="1" w:styleId="mini-profile-actions1">
    <w:name w:val="mini-profile-actions1"/>
    <w:basedOn w:val="Normal"/>
    <w:rsid w:val="00454654"/>
    <w:pPr>
      <w:pBdr>
        <w:top w:val="single" w:sz="6" w:space="0" w:color="E7E7E7"/>
      </w:pBd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expandable-content2">
    <w:name w:val="expandable-content2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474747"/>
      <w:sz w:val="24"/>
      <w:szCs w:val="24"/>
      <w:lang w:eastAsia="en-GB"/>
    </w:rPr>
  </w:style>
  <w:style w:type="paragraph" w:customStyle="1" w:styleId="js-expandable-link1">
    <w:name w:val="js-expandable-link1"/>
    <w:basedOn w:val="Normal"/>
    <w:rsid w:val="00454654"/>
    <w:pPr>
      <w:shd w:val="clear" w:color="auto" w:fill="FFFFFF"/>
      <w:spacing w:before="100" w:beforeAutospacing="1" w:after="100" w:afterAutospacing="1" w:line="240" w:lineRule="auto"/>
      <w:jc w:val="center"/>
    </w:pPr>
    <w:rPr>
      <w:rFonts w:ascii="NexusSans" w:eastAsia="Times New Roman" w:hAnsi="NexusSans"/>
      <w:vanish/>
      <w:color w:val="007FB6"/>
      <w:sz w:val="24"/>
      <w:szCs w:val="24"/>
      <w:lang w:eastAsia="en-GB"/>
    </w:rPr>
  </w:style>
  <w:style w:type="paragraph" w:customStyle="1" w:styleId="js-expandable-linkdata-expandless1">
    <w:name w:val="js-expandable-link[data-expand=less]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button-group1">
    <w:name w:val="button-group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"/>
      <w:szCs w:val="2"/>
      <w:lang w:eastAsia="en-GB"/>
    </w:rPr>
  </w:style>
  <w:style w:type="paragraph" w:customStyle="1" w:styleId="info-text1">
    <w:name w:val="info-text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select-wrap1">
    <w:name w:val="select-wrap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image-cta1">
    <w:name w:val="image-cta1"/>
    <w:basedOn w:val="Normal"/>
    <w:rsid w:val="00454654"/>
    <w:pPr>
      <w:shd w:val="clear" w:color="auto" w:fill="DCDCDC"/>
      <w:spacing w:before="100" w:beforeAutospacing="1" w:after="100" w:afterAutospacing="1" w:line="240" w:lineRule="auto"/>
      <w:jc w:val="center"/>
      <w:textAlignment w:val="center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image-cta2">
    <w:name w:val="image-cta2"/>
    <w:basedOn w:val="Normal"/>
    <w:rsid w:val="00454654"/>
    <w:pPr>
      <w:shd w:val="clear" w:color="auto" w:fill="E9711C"/>
      <w:spacing w:before="100" w:beforeAutospacing="1" w:after="100" w:afterAutospacing="1" w:line="240" w:lineRule="auto"/>
      <w:jc w:val="center"/>
      <w:textAlignment w:val="center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ompletion-item1">
    <w:name w:val="completion-item1"/>
    <w:basedOn w:val="Normal"/>
    <w:rsid w:val="00454654"/>
    <w:pPr>
      <w:spacing w:after="0" w:line="240" w:lineRule="auto"/>
    </w:pPr>
    <w:rPr>
      <w:rFonts w:ascii="NexusSans" w:eastAsia="Times New Roman" w:hAnsi="NexusSans"/>
      <w:color w:val="007398"/>
      <w:sz w:val="24"/>
      <w:szCs w:val="24"/>
      <w:lang w:eastAsia="en-GB"/>
    </w:rPr>
  </w:style>
  <w:style w:type="paragraph" w:customStyle="1" w:styleId="completion-aside1">
    <w:name w:val="completion-aside1"/>
    <w:basedOn w:val="Normal"/>
    <w:rsid w:val="00454654"/>
    <w:pPr>
      <w:spacing w:after="0" w:line="240" w:lineRule="auto"/>
      <w:jc w:val="right"/>
    </w:pPr>
    <w:rPr>
      <w:rFonts w:ascii="NexusSans" w:eastAsia="Times New Roman" w:hAnsi="NexusSans"/>
      <w:color w:val="919191"/>
      <w:sz w:val="24"/>
      <w:szCs w:val="24"/>
      <w:lang w:eastAsia="en-GB"/>
    </w:rPr>
  </w:style>
  <w:style w:type="paragraph" w:customStyle="1" w:styleId="completion-item2">
    <w:name w:val="completion-item2"/>
    <w:basedOn w:val="Normal"/>
    <w:rsid w:val="00454654"/>
    <w:pPr>
      <w:spacing w:after="0" w:line="240" w:lineRule="auto"/>
    </w:pPr>
    <w:rPr>
      <w:rFonts w:ascii="NexusSans" w:eastAsia="Times New Roman" w:hAnsi="NexusSans"/>
      <w:color w:val="919191"/>
      <w:sz w:val="24"/>
      <w:szCs w:val="24"/>
      <w:lang w:eastAsia="en-GB"/>
    </w:rPr>
  </w:style>
  <w:style w:type="paragraph" w:customStyle="1" w:styleId="completion-aside2">
    <w:name w:val="completion-aside2"/>
    <w:basedOn w:val="Normal"/>
    <w:rsid w:val="00454654"/>
    <w:pPr>
      <w:spacing w:after="0" w:line="240" w:lineRule="auto"/>
      <w:jc w:val="right"/>
    </w:pPr>
    <w:rPr>
      <w:rFonts w:ascii="NexusSans" w:eastAsia="Times New Roman" w:hAnsi="NexusSans"/>
      <w:color w:val="29A61B"/>
      <w:sz w:val="24"/>
      <w:szCs w:val="24"/>
      <w:lang w:eastAsia="en-GB"/>
    </w:rPr>
  </w:style>
  <w:style w:type="paragraph" w:customStyle="1" w:styleId="modal-content1">
    <w:name w:val="modal-content1"/>
    <w:basedOn w:val="Normal"/>
    <w:rsid w:val="00454654"/>
    <w:pPr>
      <w:pBdr>
        <w:top w:val="single" w:sz="12" w:space="0" w:color="E9711C"/>
      </w:pBdr>
      <w:shd w:val="clear" w:color="auto" w:fill="FFFFFF"/>
      <w:spacing w:before="100" w:beforeAutospacing="1" w:after="100" w:afterAutospacing="1" w:line="240" w:lineRule="auto"/>
      <w:textAlignment w:val="center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font-icon-close1">
    <w:name w:val="font-icon-close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323232"/>
      <w:sz w:val="24"/>
      <w:szCs w:val="24"/>
      <w:lang w:eastAsia="en-GB"/>
    </w:rPr>
  </w:style>
  <w:style w:type="paragraph" w:customStyle="1" w:styleId="font-icon-close2">
    <w:name w:val="font-icon-close2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007398"/>
      <w:sz w:val="24"/>
      <w:szCs w:val="24"/>
      <w:lang w:eastAsia="en-GB"/>
    </w:rPr>
  </w:style>
  <w:style w:type="paragraph" w:customStyle="1" w:styleId="authors1">
    <w:name w:val="authors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authors-expanded1">
    <w:name w:val="authors-expanded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publisher1">
    <w:name w:val="publisher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publication-stats1">
    <w:name w:val="publication-stats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737373"/>
      <w:sz w:val="24"/>
      <w:szCs w:val="24"/>
      <w:lang w:eastAsia="en-GB"/>
    </w:rPr>
  </w:style>
  <w:style w:type="paragraph" w:customStyle="1" w:styleId="tooltip1">
    <w:name w:val="tooltip1"/>
    <w:basedOn w:val="Normal"/>
    <w:rsid w:val="00454654"/>
    <w:pPr>
      <w:pBdr>
        <w:bottom w:val="single" w:sz="12" w:space="0" w:color="E9711C"/>
      </w:pBdr>
      <w:shd w:val="clear" w:color="auto" w:fill="EBEBEB"/>
      <w:spacing w:before="100" w:beforeAutospacing="1" w:after="100" w:afterAutospacing="1" w:line="240" w:lineRule="auto"/>
    </w:pPr>
    <w:rPr>
      <w:rFonts w:ascii="NexusSans" w:eastAsia="Times New Roman" w:hAnsi="NexusSans"/>
      <w:color w:val="000000"/>
      <w:sz w:val="24"/>
      <w:szCs w:val="24"/>
      <w:lang w:eastAsia="en-GB"/>
    </w:rPr>
  </w:style>
  <w:style w:type="paragraph" w:customStyle="1" w:styleId="publication-label1">
    <w:name w:val="publication-label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737373"/>
      <w:sz w:val="24"/>
      <w:szCs w:val="24"/>
      <w:lang w:eastAsia="en-GB"/>
    </w:rPr>
  </w:style>
  <w:style w:type="paragraph" w:customStyle="1" w:styleId="authors2">
    <w:name w:val="authors2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publisher2">
    <w:name w:val="publisher2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see-more1">
    <w:name w:val="see-more1"/>
    <w:basedOn w:val="Normal"/>
    <w:rsid w:val="00454654"/>
    <w:pPr>
      <w:shd w:val="clear" w:color="auto" w:fill="FFFFFF"/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see-more2">
    <w:name w:val="see-more2"/>
    <w:basedOn w:val="Normal"/>
    <w:rsid w:val="00454654"/>
    <w:pPr>
      <w:shd w:val="clear" w:color="auto" w:fill="F5F5F5"/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stat-box1">
    <w:name w:val="stat-box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737373"/>
      <w:sz w:val="24"/>
      <w:szCs w:val="24"/>
      <w:lang w:eastAsia="en-GB"/>
    </w:rPr>
  </w:style>
  <w:style w:type="paragraph" w:customStyle="1" w:styleId="nav-tabs1">
    <w:name w:val="nav-tabs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nav-tabsdata-tab1">
    <w:name w:val="nav-tabs&gt;[data-tab]1"/>
    <w:basedOn w:val="Normal"/>
    <w:rsid w:val="00454654"/>
    <w:pPr>
      <w:spacing w:before="100" w:beforeAutospacing="1" w:after="100" w:afterAutospacing="1" w:line="240" w:lineRule="auto"/>
      <w:jc w:val="center"/>
    </w:pPr>
    <w:rPr>
      <w:rFonts w:ascii="NexusSans" w:eastAsia="Times New Roman" w:hAnsi="NexusSans"/>
      <w:color w:val="737373"/>
      <w:sz w:val="24"/>
      <w:szCs w:val="24"/>
      <w:lang w:eastAsia="en-GB"/>
    </w:rPr>
  </w:style>
  <w:style w:type="paragraph" w:customStyle="1" w:styleId="disabled-tab1">
    <w:name w:val="disabled-tab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DCDCDC"/>
      <w:sz w:val="24"/>
      <w:szCs w:val="24"/>
      <w:lang w:eastAsia="en-GB"/>
    </w:rPr>
  </w:style>
  <w:style w:type="paragraph" w:customStyle="1" w:styleId="disabled-tab2">
    <w:name w:val="disabled-tab2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DCDCDC"/>
      <w:sz w:val="24"/>
      <w:szCs w:val="24"/>
      <w:lang w:eastAsia="en-GB"/>
    </w:rPr>
  </w:style>
  <w:style w:type="paragraph" w:customStyle="1" w:styleId="content-tabsdata-tab1">
    <w:name w:val="content-tabs&gt;[data-tab]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vanish/>
      <w:sz w:val="24"/>
      <w:szCs w:val="24"/>
      <w:lang w:eastAsia="en-GB"/>
    </w:rPr>
  </w:style>
  <w:style w:type="paragraph" w:customStyle="1" w:styleId="active1">
    <w:name w:val="active1"/>
    <w:basedOn w:val="Normal"/>
    <w:rsid w:val="00454654"/>
    <w:pPr>
      <w:shd w:val="clear" w:color="auto" w:fill="E9711C"/>
      <w:spacing w:before="100" w:beforeAutospacing="1" w:after="100" w:afterAutospacing="1" w:line="240" w:lineRule="auto"/>
    </w:pPr>
    <w:rPr>
      <w:rFonts w:ascii="NexusSans" w:eastAsia="Times New Roman" w:hAnsi="NexusSans"/>
      <w:color w:val="FFFFFF"/>
      <w:sz w:val="24"/>
      <w:szCs w:val="24"/>
      <w:lang w:eastAsia="en-GB"/>
    </w:rPr>
  </w:style>
  <w:style w:type="paragraph" w:customStyle="1" w:styleId="show-help-button2">
    <w:name w:val="show-help-button2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FFFFFF"/>
      <w:sz w:val="24"/>
      <w:szCs w:val="24"/>
      <w:lang w:eastAsia="en-GB"/>
    </w:rPr>
  </w:style>
  <w:style w:type="paragraph" w:customStyle="1" w:styleId="tag-remove1">
    <w:name w:val="tag-remove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FFFFFF"/>
      <w:sz w:val="24"/>
      <w:szCs w:val="24"/>
      <w:lang w:eastAsia="en-GB"/>
    </w:rPr>
  </w:style>
  <w:style w:type="paragraph" w:customStyle="1" w:styleId="with-icon-after2">
    <w:name w:val="with-icon-after2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FFFFFF"/>
      <w:sz w:val="24"/>
      <w:szCs w:val="24"/>
      <w:lang w:eastAsia="en-GB"/>
    </w:rPr>
  </w:style>
  <w:style w:type="paragraph" w:customStyle="1" w:styleId="tag-remove2">
    <w:name w:val="tag-remove2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E9711C"/>
      <w:sz w:val="24"/>
      <w:szCs w:val="24"/>
      <w:lang w:eastAsia="en-GB"/>
    </w:rPr>
  </w:style>
  <w:style w:type="paragraph" w:customStyle="1" w:styleId="basic-link1">
    <w:name w:val="basic-link1"/>
    <w:basedOn w:val="Normal"/>
    <w:rsid w:val="00454654"/>
    <w:pPr>
      <w:spacing w:after="0" w:line="0" w:lineRule="auto"/>
      <w:textAlignment w:val="baseline"/>
    </w:pPr>
    <w:rPr>
      <w:rFonts w:ascii="NexusSans" w:eastAsia="Times New Roman" w:hAnsi="NexusSans"/>
      <w:color w:val="007398"/>
      <w:sz w:val="24"/>
      <w:szCs w:val="24"/>
      <w:lang w:eastAsia="en-GB"/>
    </w:rPr>
  </w:style>
  <w:style w:type="paragraph" w:customStyle="1" w:styleId="record-row1">
    <w:name w:val="record-row1"/>
    <w:basedOn w:val="Normal"/>
    <w:rsid w:val="00454654"/>
    <w:pPr>
      <w:pBdr>
        <w:left w:val="single" w:sz="6" w:space="0" w:color="E7E7E7"/>
      </w:pBdr>
      <w:spacing w:after="0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timeline-record-title1">
    <w:name w:val="timeline-record-title1"/>
    <w:basedOn w:val="Normal"/>
    <w:rsid w:val="00454654"/>
    <w:pPr>
      <w:spacing w:after="0" w:line="240" w:lineRule="auto"/>
    </w:pPr>
    <w:rPr>
      <w:rFonts w:ascii="NexusSans" w:eastAsia="Times New Roman" w:hAnsi="NexusSans"/>
      <w:color w:val="474747"/>
      <w:sz w:val="24"/>
      <w:szCs w:val="24"/>
      <w:lang w:eastAsia="en-GB"/>
    </w:rPr>
  </w:style>
  <w:style w:type="paragraph" w:customStyle="1" w:styleId="timeline-record-place1">
    <w:name w:val="timeline-record-place1"/>
    <w:basedOn w:val="Normal"/>
    <w:rsid w:val="00454654"/>
    <w:pPr>
      <w:spacing w:after="0" w:line="240" w:lineRule="auto"/>
    </w:pPr>
    <w:rPr>
      <w:rFonts w:ascii="NexusSans" w:eastAsia="Times New Roman" w:hAnsi="NexusSans"/>
      <w:color w:val="737373"/>
      <w:sz w:val="24"/>
      <w:szCs w:val="24"/>
      <w:lang w:eastAsia="en-GB"/>
    </w:rPr>
  </w:style>
  <w:style w:type="paragraph" w:customStyle="1" w:styleId="timeline-record-date1">
    <w:name w:val="timeline-record-date1"/>
    <w:basedOn w:val="Normal"/>
    <w:rsid w:val="00454654"/>
    <w:pPr>
      <w:spacing w:after="0" w:line="240" w:lineRule="auto"/>
    </w:pPr>
    <w:rPr>
      <w:rFonts w:ascii="NexusSans" w:eastAsia="Times New Roman" w:hAnsi="NexusSans"/>
      <w:color w:val="919191"/>
      <w:sz w:val="24"/>
      <w:szCs w:val="24"/>
      <w:lang w:eastAsia="en-GB"/>
    </w:rPr>
  </w:style>
  <w:style w:type="paragraph" w:customStyle="1" w:styleId="author-publication1">
    <w:name w:val="author-publication1"/>
    <w:basedOn w:val="Normal"/>
    <w:rsid w:val="00454654"/>
    <w:pPr>
      <w:pBdr>
        <w:top w:val="single" w:sz="6" w:space="0" w:color="F5F5F5"/>
        <w:left w:val="single" w:sz="6" w:space="0" w:color="F5F5F5"/>
        <w:bottom w:val="single" w:sz="6" w:space="0" w:color="F5F5F5"/>
        <w:right w:val="single" w:sz="6" w:space="0" w:color="F5F5F5"/>
      </w:pBdr>
      <w:shd w:val="clear" w:color="auto" w:fill="FFFFFF"/>
      <w:spacing w:before="100" w:beforeAutospacing="1" w:after="0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author-publication2">
    <w:name w:val="author-publication2"/>
    <w:basedOn w:val="Normal"/>
    <w:rsid w:val="00454654"/>
    <w:pPr>
      <w:pBdr>
        <w:top w:val="single" w:sz="6" w:space="0" w:color="F5F5F5"/>
        <w:left w:val="single" w:sz="6" w:space="0" w:color="F5F5F5"/>
        <w:bottom w:val="single" w:sz="6" w:space="0" w:color="F5F5F5"/>
        <w:right w:val="single" w:sz="6" w:space="0" w:color="F5F5F5"/>
      </w:pBdr>
      <w:shd w:val="clear" w:color="auto" w:fill="F5F5F5"/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summary-left1">
    <w:name w:val="summary-left1"/>
    <w:basedOn w:val="Normal"/>
    <w:rsid w:val="00454654"/>
    <w:pPr>
      <w:spacing w:before="100" w:beforeAutospacing="1" w:after="100" w:afterAutospacing="1" w:line="240" w:lineRule="auto"/>
      <w:jc w:val="center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image-box1">
    <w:name w:val="image-box1"/>
    <w:basedOn w:val="Normal"/>
    <w:rsid w:val="00454654"/>
    <w:pPr>
      <w:spacing w:before="100" w:beforeAutospacing="1" w:after="100" w:afterAutospacing="1" w:line="240" w:lineRule="auto"/>
      <w:ind w:left="-1200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summary-nested1">
    <w:name w:val="summary-nested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button-group2">
    <w:name w:val="button-group2"/>
    <w:basedOn w:val="Normal"/>
    <w:rsid w:val="00454654"/>
    <w:pPr>
      <w:spacing w:before="100" w:beforeAutospacing="1" w:after="100" w:afterAutospacing="1" w:line="240" w:lineRule="auto"/>
      <w:jc w:val="center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stat-group1">
    <w:name w:val="stat-group1"/>
    <w:basedOn w:val="Normal"/>
    <w:rsid w:val="00454654"/>
    <w:pPr>
      <w:spacing w:before="100" w:beforeAutospacing="1" w:after="100" w:afterAutospacing="1" w:line="240" w:lineRule="auto"/>
      <w:jc w:val="center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stat-box2">
    <w:name w:val="stat-box2"/>
    <w:basedOn w:val="Normal"/>
    <w:rsid w:val="00454654"/>
    <w:pPr>
      <w:pBdr>
        <w:right w:val="single" w:sz="12" w:space="0" w:color="F5F5F5"/>
      </w:pBd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number1">
    <w:name w:val="number1"/>
    <w:basedOn w:val="Normal"/>
    <w:rsid w:val="00454654"/>
    <w:pPr>
      <w:spacing w:before="100" w:beforeAutospacing="1" w:after="100" w:afterAutospacing="1" w:line="240" w:lineRule="auto"/>
      <w:jc w:val="center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ard-label1">
    <w:name w:val="card-label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button-group3">
    <w:name w:val="button-group3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progress2">
    <w:name w:val="progress2"/>
    <w:basedOn w:val="Normal"/>
    <w:rsid w:val="00454654"/>
    <w:pPr>
      <w:shd w:val="clear" w:color="auto" w:fill="007398"/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mendeley-feedback-collapsed1">
    <w:name w:val="mendeley-feedback-collapsed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vanish/>
      <w:sz w:val="24"/>
      <w:szCs w:val="24"/>
      <w:lang w:eastAsia="en-GB"/>
    </w:rPr>
  </w:style>
  <w:style w:type="paragraph" w:customStyle="1" w:styleId="footer-message1">
    <w:name w:val="footer-message1"/>
    <w:basedOn w:val="Normal"/>
    <w:rsid w:val="00454654"/>
    <w:pPr>
      <w:spacing w:before="100" w:beforeAutospacing="1" w:after="100" w:afterAutospacing="1" w:line="240" w:lineRule="auto"/>
      <w:jc w:val="center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dark-text1">
    <w:name w:val="dark-text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004E68"/>
      <w:sz w:val="24"/>
      <w:szCs w:val="24"/>
      <w:lang w:eastAsia="en-GB"/>
    </w:rPr>
  </w:style>
  <w:style w:type="paragraph" w:customStyle="1" w:styleId="basic-link2">
    <w:name w:val="basic-link2"/>
    <w:basedOn w:val="Normal"/>
    <w:rsid w:val="00454654"/>
    <w:pPr>
      <w:spacing w:after="0" w:line="0" w:lineRule="auto"/>
      <w:textAlignment w:val="center"/>
    </w:pPr>
    <w:rPr>
      <w:rFonts w:ascii="NexusSans" w:eastAsia="Times New Roman" w:hAnsi="NexusSans"/>
      <w:color w:val="007398"/>
      <w:sz w:val="24"/>
      <w:szCs w:val="24"/>
      <w:lang w:eastAsia="en-GB"/>
    </w:rPr>
  </w:style>
  <w:style w:type="paragraph" w:customStyle="1" w:styleId="social-links1">
    <w:name w:val="social-links1"/>
    <w:basedOn w:val="Normal"/>
    <w:rsid w:val="00454654"/>
    <w:pPr>
      <w:spacing w:before="100" w:beforeAutospacing="1" w:after="100" w:afterAutospacing="1" w:line="240" w:lineRule="auto"/>
      <w:jc w:val="right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footer-lite-content1">
    <w:name w:val="footer-lite-content1"/>
    <w:basedOn w:val="Normal"/>
    <w:rsid w:val="00454654"/>
    <w:pPr>
      <w:pBdr>
        <w:top w:val="single" w:sz="6" w:space="0" w:color="FFFFFF"/>
      </w:pBd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accessibility-link1">
    <w:name w:val="accessibility-link1"/>
    <w:basedOn w:val="Normal"/>
    <w:rsid w:val="00454654"/>
    <w:pPr>
      <w:shd w:val="clear" w:color="auto" w:fill="007398"/>
      <w:spacing w:before="100" w:beforeAutospacing="1" w:after="100" w:afterAutospacing="1" w:line="240" w:lineRule="auto"/>
    </w:pPr>
    <w:rPr>
      <w:rFonts w:ascii="NexusSans" w:eastAsia="Times New Roman" w:hAnsi="NexusSans"/>
      <w:b/>
      <w:bCs/>
      <w:color w:val="FFFFFF"/>
      <w:sz w:val="24"/>
      <w:szCs w:val="24"/>
      <w:lang w:eastAsia="en-GB"/>
    </w:rPr>
  </w:style>
  <w:style w:type="paragraph" w:customStyle="1" w:styleId="icon-button1">
    <w:name w:val="icon-button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mobile-icons1">
    <w:name w:val="mobile-icons1"/>
    <w:basedOn w:val="Normal"/>
    <w:rsid w:val="00454654"/>
    <w:pPr>
      <w:spacing w:before="100" w:beforeAutospacing="1" w:after="100" w:afterAutospacing="1" w:line="240" w:lineRule="auto"/>
      <w:jc w:val="right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menu-button1">
    <w:name w:val="menu-button1"/>
    <w:basedOn w:val="Normal"/>
    <w:rsid w:val="00454654"/>
    <w:pPr>
      <w:spacing w:before="100" w:beforeAutospacing="1" w:after="100" w:afterAutospacing="1" w:line="240" w:lineRule="auto"/>
      <w:jc w:val="center"/>
    </w:pPr>
    <w:rPr>
      <w:rFonts w:ascii="NexusSans" w:eastAsia="Times New Roman" w:hAnsi="NexusSans"/>
      <w:color w:val="323232"/>
      <w:sz w:val="24"/>
      <w:szCs w:val="24"/>
      <w:lang w:eastAsia="en-GB"/>
    </w:rPr>
  </w:style>
  <w:style w:type="paragraph" w:customStyle="1" w:styleId="burger-bar1">
    <w:name w:val="burger-bar1"/>
    <w:basedOn w:val="Normal"/>
    <w:rsid w:val="00454654"/>
    <w:pPr>
      <w:shd w:val="clear" w:color="auto" w:fill="323232"/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dropfile1">
    <w:name w:val="dropfile1"/>
    <w:basedOn w:val="Normal"/>
    <w:rsid w:val="00454654"/>
    <w:pPr>
      <w:pBdr>
        <w:top w:val="dashed" w:sz="6" w:space="0" w:color="969696"/>
        <w:left w:val="dashed" w:sz="6" w:space="0" w:color="969696"/>
        <w:bottom w:val="dashed" w:sz="6" w:space="0" w:color="969696"/>
        <w:right w:val="dashed" w:sz="6" w:space="0" w:color="969696"/>
      </w:pBdr>
      <w:shd w:val="clear" w:color="auto" w:fill="F5F5F5"/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ard2">
    <w:name w:val="card2"/>
    <w:basedOn w:val="Normal"/>
    <w:rsid w:val="00454654"/>
    <w:pPr>
      <w:shd w:val="clear" w:color="auto" w:fill="F5F5F5"/>
      <w:spacing w:before="100" w:beforeAutospacing="1" w:after="120" w:line="240" w:lineRule="auto"/>
    </w:pPr>
    <w:rPr>
      <w:rFonts w:ascii="NexusSans" w:eastAsia="Times New Roman" w:hAnsi="NexusSans"/>
      <w:color w:val="474747"/>
      <w:sz w:val="24"/>
      <w:szCs w:val="24"/>
      <w:lang w:eastAsia="en-GB"/>
    </w:rPr>
  </w:style>
  <w:style w:type="paragraph" w:customStyle="1" w:styleId="error-message1">
    <w:name w:val="error-message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C83727"/>
      <w:sz w:val="24"/>
      <w:szCs w:val="24"/>
      <w:lang w:eastAsia="en-GB"/>
    </w:rPr>
  </w:style>
  <w:style w:type="paragraph" w:customStyle="1" w:styleId="alternative-bar1">
    <w:name w:val="alternative-bar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progress3">
    <w:name w:val="progress3"/>
    <w:basedOn w:val="Normal"/>
    <w:rsid w:val="00454654"/>
    <w:pPr>
      <w:shd w:val="clear" w:color="auto" w:fill="007398"/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ard-wrapperh11">
    <w:name w:val="card-wrapper&gt;h1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FFFFFF"/>
      <w:sz w:val="24"/>
      <w:szCs w:val="24"/>
      <w:lang w:eastAsia="en-GB"/>
    </w:rPr>
  </w:style>
  <w:style w:type="paragraph" w:customStyle="1" w:styleId="footnote1">
    <w:name w:val="footnote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radio-wrapper1">
    <w:name w:val="radio-wrapper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banner1">
    <w:name w:val="banner1"/>
    <w:basedOn w:val="Normal"/>
    <w:rsid w:val="00454654"/>
    <w:pPr>
      <w:shd w:val="clear" w:color="auto" w:fill="D9E3EA"/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align-bottom1">
    <w:name w:val="align-bottom1"/>
    <w:basedOn w:val="Normal"/>
    <w:rsid w:val="00454654"/>
    <w:pPr>
      <w:spacing w:before="100" w:beforeAutospacing="1" w:after="100" w:afterAutospacing="1" w:line="240" w:lineRule="auto"/>
      <w:textAlignment w:val="bottom"/>
    </w:pPr>
    <w:rPr>
      <w:rFonts w:ascii="NexusSans" w:eastAsia="Times New Roman" w:hAnsi="NexusSans"/>
      <w:color w:val="007398"/>
      <w:sz w:val="24"/>
      <w:szCs w:val="24"/>
      <w:lang w:eastAsia="en-GB"/>
    </w:rPr>
  </w:style>
  <w:style w:type="paragraph" w:customStyle="1" w:styleId="publications-loading1">
    <w:name w:val="publications-loading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vanish/>
      <w:sz w:val="24"/>
      <w:szCs w:val="24"/>
      <w:lang w:eastAsia="en-GB"/>
    </w:rPr>
  </w:style>
  <w:style w:type="paragraph" w:customStyle="1" w:styleId="mendeley1">
    <w:name w:val="mendeley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A11C1D"/>
      <w:sz w:val="24"/>
      <w:szCs w:val="24"/>
      <w:lang w:eastAsia="en-GB"/>
    </w:rPr>
  </w:style>
  <w:style w:type="paragraph" w:customStyle="1" w:styleId="citation-data-label1">
    <w:name w:val="citation-data-label1"/>
    <w:basedOn w:val="Normal"/>
    <w:rsid w:val="00454654"/>
    <w:pPr>
      <w:spacing w:before="100" w:beforeAutospacing="1" w:after="100" w:afterAutospacing="1" w:line="240" w:lineRule="auto"/>
      <w:jc w:val="center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view-data-label1">
    <w:name w:val="view-data-label1"/>
    <w:basedOn w:val="Normal"/>
    <w:rsid w:val="00454654"/>
    <w:pPr>
      <w:spacing w:before="100" w:beforeAutospacing="1" w:after="100" w:afterAutospacing="1" w:line="240" w:lineRule="auto"/>
      <w:jc w:val="center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bg-graph1">
    <w:name w:val="bg-graph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related-media-cluster-footer1">
    <w:name w:val="related-media-cluster-footer1"/>
    <w:basedOn w:val="Normal"/>
    <w:rsid w:val="00454654"/>
    <w:pPr>
      <w:spacing w:before="100" w:beforeAutospacing="1" w:after="100" w:afterAutospacing="1" w:line="240" w:lineRule="auto"/>
      <w:jc w:val="center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excerpt1">
    <w:name w:val="excerpt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i/>
      <w:iCs/>
      <w:color w:val="737373"/>
      <w:sz w:val="24"/>
      <w:szCs w:val="24"/>
      <w:lang w:eastAsia="en-GB"/>
    </w:rPr>
  </w:style>
  <w:style w:type="paragraph" w:customStyle="1" w:styleId="stat-group2">
    <w:name w:val="stat-group2"/>
    <w:basedOn w:val="Normal"/>
    <w:rsid w:val="00454654"/>
    <w:pPr>
      <w:spacing w:before="100" w:beforeAutospacing="1" w:after="0" w:line="240" w:lineRule="auto"/>
      <w:jc w:val="center"/>
    </w:pPr>
    <w:rPr>
      <w:rFonts w:ascii="NexusSans" w:eastAsia="Times New Roman" w:hAnsi="NexusSans"/>
      <w:color w:val="737373"/>
      <w:sz w:val="24"/>
      <w:szCs w:val="24"/>
      <w:lang w:eastAsia="en-GB"/>
    </w:rPr>
  </w:style>
  <w:style w:type="paragraph" w:customStyle="1" w:styleId="stat-box3">
    <w:name w:val="stat-box3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number2">
    <w:name w:val="number2"/>
    <w:basedOn w:val="Normal"/>
    <w:rsid w:val="00454654"/>
    <w:pPr>
      <w:spacing w:before="100" w:beforeAutospacing="1" w:after="100" w:afterAutospacing="1" w:line="240" w:lineRule="auto"/>
      <w:jc w:val="center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icon-privacy-restricted1">
    <w:name w:val="icon-privacy-restricted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bare-list1">
    <w:name w:val="bare-list1"/>
    <w:basedOn w:val="Normal"/>
    <w:rsid w:val="00454654"/>
    <w:pPr>
      <w:spacing w:before="100" w:beforeAutospacing="1" w:after="0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bullet-list1">
    <w:name w:val="bullet-list1"/>
    <w:basedOn w:val="Normal"/>
    <w:rsid w:val="00454654"/>
    <w:pPr>
      <w:spacing w:before="100" w:beforeAutospacing="1" w:after="0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icon-user1">
    <w:name w:val="icon-user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rop-wrapper1">
    <w:name w:val="crop-wrapper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amera-consent1">
    <w:name w:val="camera-consent1"/>
    <w:basedOn w:val="Normal"/>
    <w:rsid w:val="00454654"/>
    <w:pPr>
      <w:shd w:val="clear" w:color="auto" w:fill="F5F5F5"/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ropper-bg1">
    <w:name w:val="cropper-bg1"/>
    <w:basedOn w:val="Normal"/>
    <w:rsid w:val="00454654"/>
    <w:pPr>
      <w:shd w:val="clear" w:color="auto" w:fill="F5F5F5"/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ropper-view-box1">
    <w:name w:val="cropper-view-box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vanish/>
      <w:sz w:val="24"/>
      <w:szCs w:val="24"/>
      <w:lang w:eastAsia="en-GB"/>
    </w:rPr>
  </w:style>
  <w:style w:type="paragraph" w:customStyle="1" w:styleId="cropper-line1">
    <w:name w:val="cropper-line1"/>
    <w:basedOn w:val="Normal"/>
    <w:rsid w:val="00454654"/>
    <w:pPr>
      <w:pBdr>
        <w:top w:val="dashed" w:sz="6" w:space="0" w:color="007398"/>
        <w:left w:val="dashed" w:sz="6" w:space="0" w:color="007398"/>
        <w:bottom w:val="dashed" w:sz="6" w:space="0" w:color="007398"/>
        <w:right w:val="dashed" w:sz="6" w:space="0" w:color="007398"/>
      </w:pBdr>
      <w:shd w:val="clear" w:color="auto" w:fill="3399FF"/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ropper-point1">
    <w:name w:val="cropper-point1"/>
    <w:basedOn w:val="Normal"/>
    <w:rsid w:val="00454654"/>
    <w:pPr>
      <w:shd w:val="clear" w:color="auto" w:fill="007398"/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laim-profile-buttons1">
    <w:name w:val="claim-profile-buttons1"/>
    <w:basedOn w:val="Normal"/>
    <w:rsid w:val="00454654"/>
    <w:pPr>
      <w:spacing w:before="100" w:beforeAutospacing="1" w:after="100" w:afterAutospacing="1" w:line="240" w:lineRule="auto"/>
      <w:jc w:val="center"/>
    </w:pPr>
    <w:rPr>
      <w:rFonts w:ascii="NexusSans" w:eastAsia="Times New Roman" w:hAnsi="NexusSans"/>
      <w:color w:val="FFFFFF"/>
      <w:sz w:val="24"/>
      <w:szCs w:val="24"/>
      <w:lang w:eastAsia="en-GB"/>
    </w:rPr>
  </w:style>
  <w:style w:type="paragraph" w:customStyle="1" w:styleId="co-author-institution1">
    <w:name w:val="co-author-institution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737373"/>
      <w:sz w:val="24"/>
      <w:szCs w:val="24"/>
      <w:lang w:eastAsia="en-GB"/>
    </w:rPr>
  </w:style>
  <w:style w:type="paragraph" w:customStyle="1" w:styleId="co-authors-loading1">
    <w:name w:val="co-authors-loading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vanish/>
      <w:sz w:val="24"/>
      <w:szCs w:val="24"/>
      <w:lang w:eastAsia="en-GB"/>
    </w:rPr>
  </w:style>
  <w:style w:type="paragraph" w:customStyle="1" w:styleId="dropfile2">
    <w:name w:val="dropfile2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tag-remove3">
    <w:name w:val="tag-remove3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E9711C"/>
      <w:sz w:val="24"/>
      <w:szCs w:val="24"/>
      <w:lang w:eastAsia="en-GB"/>
    </w:rPr>
  </w:style>
  <w:style w:type="paragraph" w:customStyle="1" w:styleId="with-tooltip1">
    <w:name w:val="with-tooltip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hoverable-content1">
    <w:name w:val="hoverable-content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cancel-button1">
    <w:name w:val="cancel-button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474747"/>
      <w:sz w:val="24"/>
      <w:szCs w:val="24"/>
      <w:lang w:eastAsia="en-GB"/>
    </w:rPr>
  </w:style>
  <w:style w:type="paragraph" w:customStyle="1" w:styleId="no-people-found1">
    <w:name w:val="no-people-found1"/>
    <w:basedOn w:val="Normal"/>
    <w:rsid w:val="00454654"/>
    <w:pPr>
      <w:spacing w:before="100" w:beforeAutospacing="1" w:after="100" w:afterAutospacing="1" w:line="240" w:lineRule="auto"/>
      <w:jc w:val="center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record-title1">
    <w:name w:val="record-title1"/>
    <w:basedOn w:val="Normal"/>
    <w:rsid w:val="00454654"/>
    <w:pPr>
      <w:pBdr>
        <w:left w:val="single" w:sz="6" w:space="0" w:color="E7E7E7"/>
      </w:pBdr>
      <w:spacing w:before="100" w:beforeAutospacing="1" w:after="0" w:line="240" w:lineRule="auto"/>
    </w:pPr>
    <w:rPr>
      <w:rFonts w:ascii="NexusSans" w:eastAsia="Times New Roman" w:hAnsi="NexusSans"/>
      <w:sz w:val="24"/>
      <w:szCs w:val="24"/>
      <w:lang w:eastAsia="en-GB"/>
    </w:rPr>
  </w:style>
  <w:style w:type="paragraph" w:customStyle="1" w:styleId="record-date1">
    <w:name w:val="record-date1"/>
    <w:basedOn w:val="Normal"/>
    <w:rsid w:val="00454654"/>
    <w:pPr>
      <w:spacing w:before="100" w:beforeAutospacing="1" w:after="100" w:afterAutospacing="1" w:line="240" w:lineRule="auto"/>
    </w:pPr>
    <w:rPr>
      <w:rFonts w:ascii="NexusSans" w:eastAsia="Times New Roman" w:hAnsi="NexusSans"/>
      <w:color w:val="919191"/>
      <w:sz w:val="24"/>
      <w:szCs w:val="24"/>
      <w:lang w:eastAsia="en-GB"/>
    </w:rPr>
  </w:style>
  <w:style w:type="character" w:customStyle="1" w:styleId="textholdertextadjuster-s12ienp4-0">
    <w:name w:val="textholder__textadjuster-s12ienp4-0"/>
    <w:rsid w:val="00454654"/>
  </w:style>
  <w:style w:type="character" w:customStyle="1" w:styleId="listauthorstyledother-s14avnnp-3">
    <w:name w:val="listauthor__styledother-s14avnnp-3"/>
    <w:rsid w:val="004546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DAA2EB63</Template>
  <TotalTime>86</TotalTime>
  <Pages>3</Pages>
  <Words>1960</Words>
  <Characters>10783</Characters>
  <Application>Microsoft Office Word</Application>
  <DocSecurity>0</DocSecurity>
  <Lines>89</Lines>
  <Paragraphs>25</Paragraphs>
  <ScaleCrop>false</ScaleCrop>
  <Company/>
  <LinksUpToDate>false</LinksUpToDate>
  <CharactersWithSpaces>12718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Shen, H. (PHEG)</dc:creator>
  <cp:keywords/>
  <dc:description/>
  <cp:lastModifiedBy>Shen, H. (PHEG)</cp:lastModifiedBy>
  <cp:revision>68</cp:revision>
  <dcterms:created xsi:type="dcterms:W3CDTF">2019-11-05T10:53:00Z</dcterms:created>
  <dcterms:modified xsi:type="dcterms:W3CDTF">2020-01-07T14:32:00Z</dcterms:modified>
</cp:coreProperties>
</file>